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224B2" w14:textId="46BA6979" w:rsidR="00103886" w:rsidRPr="00FB3E73" w:rsidRDefault="00A91E17" w:rsidP="000C0D6B">
      <w:pPr>
        <w:pStyle w:val="PaperTitle"/>
      </w:pPr>
      <w:bookmarkStart w:id="0" w:name="OLE_LINK9"/>
      <w:bookmarkStart w:id="1" w:name="OLE_LINK10"/>
      <w:r>
        <w:t>Title of Your Paper Here</w:t>
      </w:r>
    </w:p>
    <w:p w14:paraId="6FD697CE" w14:textId="77777777" w:rsidR="005C0303" w:rsidRPr="00FB3E73" w:rsidRDefault="005C0303" w:rsidP="005C0303">
      <w:pPr>
        <w:jc w:val="center"/>
        <w:rPr>
          <w:rFonts w:cs="Nirmala UI Semilight"/>
          <w:b/>
        </w:rPr>
      </w:pPr>
      <w:bookmarkStart w:id="2" w:name="_Hlk53148431"/>
      <w:r w:rsidRPr="00FB3E73">
        <w:rPr>
          <w:rFonts w:cs="Nirmala UI Semilight"/>
          <w:b/>
          <w:highlight w:val="yellow"/>
        </w:rPr>
        <w:t>[</w:t>
      </w:r>
      <w:r w:rsidR="00FB3E73">
        <w:rPr>
          <w:rFonts w:cs="Nirmala UI Semilight"/>
          <w:b/>
          <w:highlight w:val="yellow"/>
        </w:rPr>
        <w:t>A</w:t>
      </w:r>
      <w:r w:rsidRPr="00FB3E73">
        <w:rPr>
          <w:rFonts w:cs="Nirmala UI Semilight"/>
          <w:b/>
          <w:highlight w:val="yellow"/>
        </w:rPr>
        <w:t xml:space="preserve">uthor </w:t>
      </w:r>
      <w:r w:rsidR="00FB3E73">
        <w:rPr>
          <w:rFonts w:cs="Nirmala UI Semilight"/>
          <w:b/>
          <w:highlight w:val="yellow"/>
        </w:rPr>
        <w:t>details only to be entered after acceptance</w:t>
      </w:r>
      <w:r w:rsidRPr="00FB3E73">
        <w:rPr>
          <w:rFonts w:cs="Nirmala UI Semilight"/>
          <w:b/>
          <w:highlight w:val="yellow"/>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538"/>
        <w:gridCol w:w="3672"/>
        <w:gridCol w:w="2862"/>
      </w:tblGrid>
      <w:tr w:rsidR="00ED1338" w:rsidRPr="00FB3E73" w14:paraId="5D40E383" w14:textId="77777777" w:rsidTr="002272EF">
        <w:tc>
          <w:tcPr>
            <w:tcW w:w="2538" w:type="dxa"/>
          </w:tcPr>
          <w:p w14:paraId="168A9D32" w14:textId="77777777" w:rsidR="00FA6E83" w:rsidRPr="00FB3E73" w:rsidRDefault="008708D4" w:rsidP="00DB3FF2">
            <w:pPr>
              <w:pStyle w:val="PaperInfo"/>
              <w:tabs>
                <w:tab w:val="clear" w:pos="2880"/>
              </w:tabs>
              <w:suppressAutoHyphens/>
              <w:rPr>
                <w:rFonts w:cs="Nirmala UI Semilight"/>
              </w:rPr>
            </w:pPr>
            <w:bookmarkStart w:id="3" w:name="OLE_LINK27"/>
            <w:bookmarkStart w:id="4" w:name="OLE_LINK28"/>
            <w:bookmarkStart w:id="5" w:name="OLE_LINK29"/>
            <w:bookmarkStart w:id="6" w:name="OLE_LINK30"/>
            <w:r w:rsidRPr="00FB3E73">
              <w:rPr>
                <w:rFonts w:cs="Nirmala UI Semilight"/>
              </w:rPr>
              <w:t>First Author</w:t>
            </w:r>
            <w:r w:rsidR="00FA6E83" w:rsidRPr="00FB3E73">
              <w:rPr>
                <w:rFonts w:cs="Nirmala UI Semilight"/>
              </w:rPr>
              <w:t>*</w:t>
            </w:r>
          </w:p>
        </w:tc>
        <w:tc>
          <w:tcPr>
            <w:tcW w:w="3672" w:type="dxa"/>
          </w:tcPr>
          <w:p w14:paraId="5EBD353E" w14:textId="12D40C27" w:rsidR="00FA6E83" w:rsidRPr="00FB3E73" w:rsidRDefault="00FA6E83" w:rsidP="00F95552">
            <w:pPr>
              <w:pStyle w:val="PaperInfo"/>
              <w:tabs>
                <w:tab w:val="clear" w:pos="2880"/>
              </w:tabs>
              <w:rPr>
                <w:rFonts w:cs="Nirmala UI Semilight"/>
              </w:rPr>
            </w:pPr>
            <w:r w:rsidRPr="00FB3E73">
              <w:rPr>
                <w:rFonts w:cs="Nirmala UI Semilight"/>
              </w:rPr>
              <w:t>Affiliation, City, Country</w:t>
            </w:r>
            <w:r w:rsidR="00232484">
              <w:rPr>
                <w:rFonts w:cs="Nirmala UI Semilight"/>
              </w:rPr>
              <w:br/>
            </w:r>
            <w:r w:rsidR="00232484">
              <w:rPr>
                <w:lang w:eastAsia="en-GB"/>
              </w:rPr>
              <w:drawing>
                <wp:inline distT="0" distB="0" distL="0" distR="0" wp14:anchorId="621BBE76" wp14:editId="5D669A65">
                  <wp:extent cx="152400" cy="146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00232484">
              <w:rPr>
                <w:rFonts w:cs="Nirmala UI Semilight"/>
              </w:rPr>
              <w:t xml:space="preserve"> 0000-000X-XXXX-XXXX</w:t>
            </w:r>
          </w:p>
        </w:tc>
        <w:tc>
          <w:tcPr>
            <w:tcW w:w="2862" w:type="dxa"/>
          </w:tcPr>
          <w:p w14:paraId="1BB08090" w14:textId="77777777" w:rsidR="00FA6E83" w:rsidRPr="00FB3E73" w:rsidRDefault="00FA6E83" w:rsidP="00F95552">
            <w:pPr>
              <w:pStyle w:val="PaperInfo"/>
              <w:tabs>
                <w:tab w:val="clear" w:pos="2880"/>
              </w:tabs>
              <w:rPr>
                <w:rFonts w:cs="Nirmala UI Semilight"/>
              </w:rPr>
            </w:pPr>
            <w:r w:rsidRPr="00FB3E73">
              <w:rPr>
                <w:rFonts w:cs="Nirmala UI Semilight"/>
              </w:rPr>
              <w:t>Email@Address</w:t>
            </w:r>
          </w:p>
        </w:tc>
      </w:tr>
      <w:tr w:rsidR="00ED1338" w:rsidRPr="00FB3E73" w14:paraId="3550F724" w14:textId="77777777" w:rsidTr="002272EF">
        <w:tc>
          <w:tcPr>
            <w:tcW w:w="2538" w:type="dxa"/>
          </w:tcPr>
          <w:p w14:paraId="1D64F235" w14:textId="77777777" w:rsidR="00FA6E83" w:rsidRPr="00FB3E73" w:rsidRDefault="00FB3E73" w:rsidP="00F95552">
            <w:pPr>
              <w:pStyle w:val="PaperInfo"/>
              <w:tabs>
                <w:tab w:val="clear" w:pos="2880"/>
              </w:tabs>
              <w:rPr>
                <w:rFonts w:cs="Nirmala UI Semilight"/>
              </w:rPr>
            </w:pPr>
            <w:r>
              <w:rPr>
                <w:rFonts w:cs="Nirmala UI Semilight"/>
              </w:rPr>
              <w:t>Additional Authors</w:t>
            </w:r>
          </w:p>
        </w:tc>
        <w:tc>
          <w:tcPr>
            <w:tcW w:w="3672" w:type="dxa"/>
          </w:tcPr>
          <w:p w14:paraId="44AC9805" w14:textId="33A0A9B1" w:rsidR="00FA6E83" w:rsidRPr="00FB3E73" w:rsidRDefault="00ED1338" w:rsidP="00F95552">
            <w:pPr>
              <w:pStyle w:val="PaperInfo"/>
              <w:tabs>
                <w:tab w:val="clear" w:pos="2880"/>
              </w:tabs>
              <w:rPr>
                <w:rFonts w:cs="Nirmala UI Semilight"/>
              </w:rPr>
            </w:pPr>
            <w:r w:rsidRPr="00FB3E73">
              <w:rPr>
                <w:rFonts w:cs="Nirmala UI Semilight"/>
              </w:rPr>
              <w:t xml:space="preserve">Affiliation, City, </w:t>
            </w:r>
            <w:r w:rsidR="00BD603B" w:rsidRPr="00FB3E73">
              <w:rPr>
                <w:rFonts w:cs="Nirmala UI Semilight"/>
              </w:rPr>
              <w:t>C</w:t>
            </w:r>
            <w:r w:rsidRPr="00FB3E73">
              <w:rPr>
                <w:rFonts w:cs="Nirmala UI Semilight"/>
              </w:rPr>
              <w:t xml:space="preserve">ountry </w:t>
            </w:r>
            <w:r w:rsidR="00232484">
              <w:rPr>
                <w:rFonts w:cs="Nirmala UI Semilight"/>
              </w:rPr>
              <w:br/>
            </w:r>
            <w:r w:rsidR="00232484">
              <w:rPr>
                <w:lang w:eastAsia="en-GB"/>
              </w:rPr>
              <w:drawing>
                <wp:inline distT="0" distB="0" distL="0" distR="0" wp14:anchorId="60572132" wp14:editId="09A165CA">
                  <wp:extent cx="152400" cy="146050"/>
                  <wp:effectExtent l="0" t="0" r="0" b="6350"/>
                  <wp:docPr id="792737923" name="Picture 79273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00232484">
              <w:rPr>
                <w:rFonts w:cs="Nirmala UI Semilight"/>
              </w:rPr>
              <w:t xml:space="preserve"> 0000-000X-XXXX-XXXX</w:t>
            </w:r>
          </w:p>
        </w:tc>
        <w:tc>
          <w:tcPr>
            <w:tcW w:w="2862" w:type="dxa"/>
          </w:tcPr>
          <w:p w14:paraId="2C50DD92" w14:textId="77777777" w:rsidR="00FA6E83" w:rsidRPr="00FB3E73" w:rsidRDefault="009677F1" w:rsidP="009677F1">
            <w:pPr>
              <w:pStyle w:val="PaperInfo"/>
              <w:tabs>
                <w:tab w:val="clear" w:pos="2880"/>
              </w:tabs>
              <w:rPr>
                <w:rFonts w:cs="Nirmala UI Semilight"/>
              </w:rPr>
            </w:pPr>
            <w:r w:rsidRPr="00FB3E73">
              <w:rPr>
                <w:rFonts w:cs="Nirmala UI Semilight"/>
              </w:rPr>
              <w:t>Email@Address</w:t>
            </w:r>
          </w:p>
        </w:tc>
      </w:tr>
    </w:tbl>
    <w:p w14:paraId="7E25F664" w14:textId="5FAA228A" w:rsidR="00145B34" w:rsidRPr="00FB3E73" w:rsidRDefault="00DB3FF2" w:rsidP="00C527A5">
      <w:pPr>
        <w:pStyle w:val="PaperInfo"/>
        <w:rPr>
          <w:rFonts w:cs="Nirmala UI Semilight"/>
        </w:rPr>
      </w:pPr>
      <w:bookmarkStart w:id="7" w:name="OLE_LINK24"/>
      <w:bookmarkStart w:id="8" w:name="OLE_LINK25"/>
      <w:bookmarkStart w:id="9" w:name="OLE_LINK26"/>
      <w:r w:rsidRPr="00FB3E73">
        <w:rPr>
          <w:rFonts w:cs="Nirmala UI Semilight"/>
        </w:rPr>
        <w:t>* Corresponding author</w:t>
      </w:r>
      <w:r w:rsidR="009D480E">
        <w:rPr>
          <w:rFonts w:cs="Nirmala UI Semilight"/>
        </w:rPr>
        <w:t xml:space="preserve"> (this need not be the first author)</w:t>
      </w:r>
    </w:p>
    <w:bookmarkEnd w:id="7"/>
    <w:bookmarkEnd w:id="8"/>
    <w:bookmarkEnd w:id="9"/>
    <w:p w14:paraId="116A6420" w14:textId="77777777" w:rsidR="00145B34" w:rsidRPr="00FB3E73" w:rsidRDefault="00C03B2C" w:rsidP="006C2E98">
      <w:pPr>
        <w:pStyle w:val="Heading1"/>
        <w:rPr>
          <w:rFonts w:cs="Nirmala UI Semilight"/>
        </w:rPr>
      </w:pPr>
      <w:r w:rsidRPr="00FB3E73">
        <w:rPr>
          <w:rFonts w:cs="Nirmala UI Semilight"/>
        </w:rPr>
        <w:t>Abstract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378"/>
      </w:tblGrid>
      <w:tr w:rsidR="00FA6E83" w:rsidRPr="00FB3E73" w14:paraId="5681C41A" w14:textId="77777777" w:rsidTr="002272EF">
        <w:tc>
          <w:tcPr>
            <w:tcW w:w="2694" w:type="dxa"/>
          </w:tcPr>
          <w:p w14:paraId="398FD49A" w14:textId="77777777" w:rsidR="00FA6E83" w:rsidRPr="00FB3E73" w:rsidRDefault="003A74A2" w:rsidP="00513BC5">
            <w:pPr>
              <w:pStyle w:val="PaperInfo"/>
              <w:tabs>
                <w:tab w:val="clear" w:pos="2880"/>
              </w:tabs>
              <w:rPr>
                <w:rFonts w:cs="Nirmala UI Semilight"/>
              </w:rPr>
            </w:pPr>
            <w:r>
              <w:rPr>
                <w:rFonts w:cs="Nirmala UI Semilight"/>
              </w:rPr>
              <w:t xml:space="preserve">What </w:t>
            </w:r>
            <w:r w:rsidR="004258BF">
              <w:rPr>
                <w:rFonts w:cs="Nirmala UI Semilight"/>
              </w:rPr>
              <w:t xml:space="preserve">is </w:t>
            </w:r>
            <w:r>
              <w:rPr>
                <w:rFonts w:cs="Nirmala UI Semilight"/>
              </w:rPr>
              <w:t>new?</w:t>
            </w:r>
          </w:p>
        </w:tc>
        <w:tc>
          <w:tcPr>
            <w:tcW w:w="6378" w:type="dxa"/>
          </w:tcPr>
          <w:p w14:paraId="5DDBDB87" w14:textId="77777777" w:rsidR="00FA6E83" w:rsidRPr="00FB3E73" w:rsidRDefault="008708D4" w:rsidP="00513BC5">
            <w:pPr>
              <w:pStyle w:val="PaperInfo"/>
              <w:tabs>
                <w:tab w:val="clear" w:pos="2880"/>
              </w:tabs>
              <w:rPr>
                <w:rFonts w:cs="Nirmala UI Semilight"/>
              </w:rPr>
            </w:pPr>
            <w:r w:rsidRPr="00FB3E73">
              <w:rPr>
                <w:rFonts w:cs="Nirmala UI Semilight"/>
              </w:rPr>
              <w:t>In a sentence or two, e</w:t>
            </w:r>
            <w:r w:rsidR="00FA6E83" w:rsidRPr="00FB3E73">
              <w:rPr>
                <w:rFonts w:cs="Nirmala UI Semilight"/>
              </w:rPr>
              <w:t>xplain the need for this paper. What is the problem?</w:t>
            </w:r>
            <w:r w:rsidR="003A74A2">
              <w:rPr>
                <w:rFonts w:cs="Nirmala UI Semilight"/>
              </w:rPr>
              <w:t xml:space="preserve"> Why is it original?</w:t>
            </w:r>
          </w:p>
        </w:tc>
      </w:tr>
      <w:tr w:rsidR="00FA6E83" w:rsidRPr="00FB3E73" w14:paraId="0432B635" w14:textId="77777777" w:rsidTr="002272EF">
        <w:tc>
          <w:tcPr>
            <w:tcW w:w="2694" w:type="dxa"/>
          </w:tcPr>
          <w:p w14:paraId="4B4CEF2A" w14:textId="77777777" w:rsidR="00FA6E83" w:rsidRPr="00FB3E73" w:rsidRDefault="003A74A2" w:rsidP="00513BC5">
            <w:pPr>
              <w:pStyle w:val="PaperInfo"/>
              <w:tabs>
                <w:tab w:val="clear" w:pos="2880"/>
              </w:tabs>
              <w:rPr>
                <w:rFonts w:cs="Nirmala UI Semilight"/>
              </w:rPr>
            </w:pPr>
            <w:r>
              <w:rPr>
                <w:rFonts w:cs="Nirmala UI Semilight"/>
              </w:rPr>
              <w:t>What was the a</w:t>
            </w:r>
            <w:r w:rsidR="00FB3E73">
              <w:rPr>
                <w:rFonts w:cs="Nirmala UI Semilight"/>
              </w:rPr>
              <w:t>pproach</w:t>
            </w:r>
            <w:r>
              <w:rPr>
                <w:rFonts w:cs="Nirmala UI Semilight"/>
              </w:rPr>
              <w:t>?</w:t>
            </w:r>
          </w:p>
        </w:tc>
        <w:tc>
          <w:tcPr>
            <w:tcW w:w="6378" w:type="dxa"/>
          </w:tcPr>
          <w:p w14:paraId="617FF04D" w14:textId="77777777" w:rsidR="00FA6E83" w:rsidRPr="00FB3E73" w:rsidRDefault="003A74A2" w:rsidP="003A74A2">
            <w:pPr>
              <w:pStyle w:val="PaperInfo"/>
              <w:tabs>
                <w:tab w:val="clear" w:pos="2880"/>
              </w:tabs>
              <w:rPr>
                <w:rFonts w:cs="Nirmala UI Semilight"/>
              </w:rPr>
            </w:pPr>
            <w:r>
              <w:rPr>
                <w:rFonts w:cs="Nirmala UI Semilight"/>
              </w:rPr>
              <w:t>How was the research undertaken? What methodology/</w:t>
            </w:r>
            <w:r w:rsidR="00FA6E83" w:rsidRPr="00FB3E73">
              <w:rPr>
                <w:rFonts w:cs="Nirmala UI Semilight"/>
              </w:rPr>
              <w:t xml:space="preserve">methods </w:t>
            </w:r>
            <w:r>
              <w:rPr>
                <w:rFonts w:cs="Nirmala UI Semilight"/>
              </w:rPr>
              <w:t xml:space="preserve">were used? What data/sample/sources/literature was used? </w:t>
            </w:r>
          </w:p>
        </w:tc>
      </w:tr>
      <w:tr w:rsidR="00FA6E83" w:rsidRPr="00FB3E73" w14:paraId="6CE86BBB" w14:textId="77777777" w:rsidTr="002272EF">
        <w:tc>
          <w:tcPr>
            <w:tcW w:w="2694" w:type="dxa"/>
          </w:tcPr>
          <w:p w14:paraId="2884C8E0" w14:textId="77777777" w:rsidR="00FA6E83" w:rsidRPr="00FB3E73" w:rsidRDefault="003A74A2" w:rsidP="003A74A2">
            <w:pPr>
              <w:pStyle w:val="PaperInfo"/>
              <w:tabs>
                <w:tab w:val="clear" w:pos="2880"/>
              </w:tabs>
              <w:rPr>
                <w:rFonts w:cs="Nirmala UI Semilight"/>
              </w:rPr>
            </w:pPr>
            <w:r>
              <w:rPr>
                <w:rFonts w:cs="Nirmala UI Semilight"/>
              </w:rPr>
              <w:t>What is the academic impact?</w:t>
            </w:r>
          </w:p>
        </w:tc>
        <w:tc>
          <w:tcPr>
            <w:tcW w:w="6378" w:type="dxa"/>
          </w:tcPr>
          <w:p w14:paraId="091B0701" w14:textId="77777777" w:rsidR="00FA6E83" w:rsidRPr="00FB3E73" w:rsidRDefault="003A74A2" w:rsidP="003A74A2">
            <w:pPr>
              <w:pStyle w:val="PaperInfo"/>
              <w:tabs>
                <w:tab w:val="clear" w:pos="2880"/>
              </w:tabs>
              <w:rPr>
                <w:rFonts w:cs="Nirmala UI Semilight"/>
              </w:rPr>
            </w:pPr>
            <w:r>
              <w:rPr>
                <w:rFonts w:cs="Nirmala UI Semilight"/>
              </w:rPr>
              <w:t>What were the findings? Why are they significant? What does your paper contribute to the field of Research Management and Administration studies?</w:t>
            </w:r>
          </w:p>
        </w:tc>
      </w:tr>
      <w:tr w:rsidR="00FA6E83" w:rsidRPr="00FB3E73" w14:paraId="6626BE31" w14:textId="77777777" w:rsidTr="002272EF">
        <w:tc>
          <w:tcPr>
            <w:tcW w:w="2694" w:type="dxa"/>
          </w:tcPr>
          <w:p w14:paraId="2B79D1E2" w14:textId="77777777" w:rsidR="00FA6E83" w:rsidRPr="00FB3E73" w:rsidRDefault="003A74A2" w:rsidP="00513BC5">
            <w:pPr>
              <w:pStyle w:val="PaperInfo"/>
              <w:tabs>
                <w:tab w:val="clear" w:pos="2880"/>
              </w:tabs>
              <w:rPr>
                <w:rFonts w:cs="Nirmala UI Semilight"/>
              </w:rPr>
            </w:pPr>
            <w:r>
              <w:rPr>
                <w:rFonts w:cs="Nirmala UI Semilight"/>
              </w:rPr>
              <w:t>What is the wider impact?</w:t>
            </w:r>
          </w:p>
        </w:tc>
        <w:tc>
          <w:tcPr>
            <w:tcW w:w="6378" w:type="dxa"/>
          </w:tcPr>
          <w:p w14:paraId="7B7582C5" w14:textId="77777777" w:rsidR="00FA6E83" w:rsidRPr="00FB3E73" w:rsidRDefault="003A74A2" w:rsidP="003A74A2">
            <w:pPr>
              <w:pStyle w:val="PaperInfo"/>
              <w:tabs>
                <w:tab w:val="clear" w:pos="2880"/>
              </w:tabs>
              <w:rPr>
                <w:rFonts w:cs="Nirmala UI Semilight"/>
              </w:rPr>
            </w:pPr>
            <w:r>
              <w:rPr>
                <w:rFonts w:cs="Nirmala UI Semilight"/>
              </w:rPr>
              <w:t>What at the implication for research and management practitioners?</w:t>
            </w:r>
          </w:p>
        </w:tc>
      </w:tr>
      <w:tr w:rsidR="00FA6E83" w:rsidRPr="00FB3E73" w14:paraId="7D6A221E" w14:textId="77777777" w:rsidTr="002272EF">
        <w:tc>
          <w:tcPr>
            <w:tcW w:w="2694" w:type="dxa"/>
          </w:tcPr>
          <w:p w14:paraId="775B5D1A" w14:textId="77777777" w:rsidR="00FA6E83" w:rsidRPr="00FB3E73" w:rsidRDefault="00FA6E83" w:rsidP="00513BC5">
            <w:pPr>
              <w:pStyle w:val="PaperInfo"/>
              <w:tabs>
                <w:tab w:val="clear" w:pos="2880"/>
              </w:tabs>
              <w:rPr>
                <w:rFonts w:cs="Nirmala UI Semilight"/>
              </w:rPr>
            </w:pPr>
            <w:r w:rsidRPr="00FB3E73">
              <w:rPr>
                <w:rFonts w:cs="Nirmala UI Semilight"/>
              </w:rPr>
              <w:t>Keywords</w:t>
            </w:r>
          </w:p>
        </w:tc>
        <w:tc>
          <w:tcPr>
            <w:tcW w:w="6378" w:type="dxa"/>
          </w:tcPr>
          <w:p w14:paraId="070F9F97" w14:textId="77777777" w:rsidR="00FA6E83" w:rsidRPr="00FB3E73" w:rsidRDefault="00F20757" w:rsidP="00F20757">
            <w:pPr>
              <w:pStyle w:val="PaperInfo"/>
              <w:tabs>
                <w:tab w:val="clear" w:pos="2880"/>
              </w:tabs>
              <w:rPr>
                <w:rFonts w:cs="Nirmala UI Semilight"/>
              </w:rPr>
            </w:pPr>
            <w:r>
              <w:rPr>
                <w:rFonts w:cs="Nirmala UI Semilight"/>
              </w:rPr>
              <w:t>List three or more keywords here.</w:t>
            </w:r>
          </w:p>
        </w:tc>
      </w:tr>
    </w:tbl>
    <w:bookmarkEnd w:id="0"/>
    <w:bookmarkEnd w:id="1"/>
    <w:bookmarkEnd w:id="3"/>
    <w:bookmarkEnd w:id="4"/>
    <w:bookmarkEnd w:id="5"/>
    <w:bookmarkEnd w:id="6"/>
    <w:p w14:paraId="6BABD6ED" w14:textId="77777777" w:rsidR="00A54ED5" w:rsidRPr="00FB3E73" w:rsidRDefault="00A54ED5" w:rsidP="006C2E98">
      <w:pPr>
        <w:pStyle w:val="Heading1"/>
        <w:rPr>
          <w:rFonts w:cs="Nirmala UI Semilight"/>
        </w:rPr>
      </w:pPr>
      <w:r w:rsidRPr="00FB3E73">
        <w:rPr>
          <w:rFonts w:cs="Nirmala UI Semilight"/>
        </w:rPr>
        <w:t xml:space="preserve">Using this File </w:t>
      </w:r>
      <w:r w:rsidR="00CD7873" w:rsidRPr="00FB3E73">
        <w:rPr>
          <w:rFonts w:cs="Nirmala UI Semilight"/>
        </w:rPr>
        <w:t>to Format your Paper</w:t>
      </w:r>
      <w:r w:rsidRPr="00FB3E73">
        <w:rPr>
          <w:rFonts w:cs="Nirmala UI Semilight"/>
        </w:rPr>
        <w:t xml:space="preserve"> </w:t>
      </w:r>
    </w:p>
    <w:bookmarkEnd w:id="2"/>
    <w:p w14:paraId="3A613005" w14:textId="77777777" w:rsidR="00A54ED5" w:rsidRPr="00FB3E73" w:rsidRDefault="00A54ED5" w:rsidP="008B101A">
      <w:pPr>
        <w:rPr>
          <w:rFonts w:cs="Nirmala UI Semilight"/>
        </w:rPr>
      </w:pPr>
      <w:r w:rsidRPr="00FB3E73">
        <w:rPr>
          <w:rFonts w:cs="Nirmala UI Semilight"/>
        </w:rPr>
        <w:t xml:space="preserve">If </w:t>
      </w:r>
      <w:r w:rsidR="00F20757">
        <w:rPr>
          <w:rFonts w:cs="Nirmala UI Semilight"/>
        </w:rPr>
        <w:t xml:space="preserve">is recommend that you use </w:t>
      </w:r>
      <w:r w:rsidR="00C3009F">
        <w:rPr>
          <w:rFonts w:cs="Nirmala UI Semilight"/>
        </w:rPr>
        <w:t xml:space="preserve">Word and this format when writing your document. If you do </w:t>
      </w:r>
      <w:r w:rsidRPr="00FB3E73">
        <w:rPr>
          <w:rFonts w:cs="Nirmala UI Semilight"/>
        </w:rPr>
        <w:t xml:space="preserve">not </w:t>
      </w:r>
      <w:r w:rsidR="00C3009F">
        <w:rPr>
          <w:rFonts w:cs="Nirmala UI Semilight"/>
        </w:rPr>
        <w:t xml:space="preserve">use Word, details about the </w:t>
      </w:r>
      <w:r w:rsidRPr="00FB3E73">
        <w:rPr>
          <w:rFonts w:cs="Nirmala UI Semilight"/>
        </w:rPr>
        <w:t>formatting guidelines</w:t>
      </w:r>
      <w:r w:rsidR="00C3009F">
        <w:rPr>
          <w:rFonts w:cs="Nirmala UI Semilight"/>
        </w:rPr>
        <w:t xml:space="preserve"> are below</w:t>
      </w:r>
      <w:r w:rsidRPr="00FB3E73">
        <w:rPr>
          <w:rFonts w:cs="Nirmala UI Semilight"/>
        </w:rPr>
        <w:t xml:space="preserve">. </w:t>
      </w:r>
    </w:p>
    <w:p w14:paraId="3D7BF547" w14:textId="77777777" w:rsidR="00533CC1" w:rsidRPr="00FB3E73" w:rsidRDefault="00533CC1" w:rsidP="00E4446D">
      <w:pPr>
        <w:rPr>
          <w:rFonts w:cs="Nirmala UI Semilight"/>
        </w:rPr>
      </w:pPr>
      <w:r w:rsidRPr="00FB3E73">
        <w:rPr>
          <w:rFonts w:cs="Nirmala UI Semilight"/>
        </w:rPr>
        <w:t>Different versions of Word have different ways of saving these formatting styles on your computer.</w:t>
      </w:r>
      <w:r w:rsidR="00E4446D" w:rsidRPr="00FB3E73">
        <w:rPr>
          <w:rFonts w:cs="Nirmala UI Semilight"/>
        </w:rPr>
        <w:t xml:space="preserve">  </w:t>
      </w:r>
      <w:r w:rsidRPr="00FB3E73">
        <w:rPr>
          <w:rFonts w:cs="Nirmala UI Semilight"/>
        </w:rPr>
        <w:t>First, open this document on your computer.</w:t>
      </w:r>
    </w:p>
    <w:p w14:paraId="577D66E1" w14:textId="77777777" w:rsidR="00533CC1" w:rsidRPr="00FB3E73" w:rsidRDefault="00533CC1" w:rsidP="00E4446D">
      <w:pPr>
        <w:pStyle w:val="ListParagraph"/>
        <w:numPr>
          <w:ilvl w:val="0"/>
          <w:numId w:val="12"/>
        </w:numPr>
        <w:rPr>
          <w:rFonts w:cs="Nirmala UI Semilight"/>
        </w:rPr>
      </w:pPr>
      <w:r w:rsidRPr="00FB3E73">
        <w:rPr>
          <w:rFonts w:cs="Nirmala UI Semilight"/>
        </w:rPr>
        <w:t xml:space="preserve">If you are using Word 2010, select the Home tab, click on </w:t>
      </w:r>
      <w:r w:rsidRPr="00FB3E73">
        <w:rPr>
          <w:rFonts w:cs="Nirmala UI Semilight"/>
          <w:i/>
        </w:rPr>
        <w:t>Change Styles</w:t>
      </w:r>
      <w:r w:rsidRPr="00FB3E73">
        <w:rPr>
          <w:rFonts w:cs="Nirmala UI Semilight"/>
        </w:rPr>
        <w:t xml:space="preserve"> and then </w:t>
      </w:r>
      <w:r w:rsidRPr="00FB3E73">
        <w:rPr>
          <w:rFonts w:cs="Nirmala UI Semilight"/>
          <w:i/>
        </w:rPr>
        <w:t>Style Set</w:t>
      </w:r>
      <w:r w:rsidRPr="00FB3E73">
        <w:rPr>
          <w:rFonts w:cs="Nirmala UI Semilight"/>
        </w:rPr>
        <w:t xml:space="preserve">. Scroll to the bottom of the list of styles and select </w:t>
      </w:r>
      <w:r w:rsidRPr="00FB3E73">
        <w:rPr>
          <w:rFonts w:cs="Nirmala UI Semilight"/>
          <w:i/>
        </w:rPr>
        <w:t>Save as Quick Style Set</w:t>
      </w:r>
      <w:r w:rsidRPr="00FB3E73">
        <w:rPr>
          <w:rFonts w:cs="Nirmala UI Semilight"/>
        </w:rPr>
        <w:t>. Save these styles as a Quick Style Set giving it a meaningful name.</w:t>
      </w:r>
    </w:p>
    <w:p w14:paraId="00E0A786" w14:textId="77777777" w:rsidR="00533CC1" w:rsidRPr="00FB3E73" w:rsidRDefault="00533CC1" w:rsidP="00E4446D">
      <w:pPr>
        <w:pStyle w:val="ListParagraph"/>
        <w:numPr>
          <w:ilvl w:val="0"/>
          <w:numId w:val="12"/>
        </w:numPr>
        <w:rPr>
          <w:rFonts w:cs="Nirmala UI Semilight"/>
        </w:rPr>
      </w:pPr>
      <w:r w:rsidRPr="00FB3E73">
        <w:rPr>
          <w:rFonts w:cs="Nirmala UI Semilight"/>
        </w:rPr>
        <w:t xml:space="preserve">If you are using Word 2016, select the Design tab and click on the pull down arrow at the right of the display of designs. Select </w:t>
      </w:r>
      <w:r w:rsidRPr="00FB3E73">
        <w:rPr>
          <w:rFonts w:cs="Nirmala UI Semilight"/>
          <w:i/>
        </w:rPr>
        <w:t>Save as New Style Set</w:t>
      </w:r>
      <w:r w:rsidRPr="00FB3E73">
        <w:rPr>
          <w:rFonts w:cs="Nirmala UI Semilight"/>
        </w:rPr>
        <w:t xml:space="preserve">. Save </w:t>
      </w:r>
      <w:r w:rsidR="00917C63" w:rsidRPr="00FB3E73">
        <w:rPr>
          <w:rFonts w:cs="Nirmala UI Semilight"/>
        </w:rPr>
        <w:t>this</w:t>
      </w:r>
      <w:r w:rsidRPr="00FB3E73">
        <w:rPr>
          <w:rFonts w:cs="Nirmala UI Semilight"/>
        </w:rPr>
        <w:t xml:space="preserve"> style</w:t>
      </w:r>
      <w:r w:rsidR="00917C63" w:rsidRPr="00FB3E73">
        <w:rPr>
          <w:rFonts w:cs="Nirmala UI Semilight"/>
        </w:rPr>
        <w:t xml:space="preserve"> set,</w:t>
      </w:r>
      <w:r w:rsidRPr="00FB3E73">
        <w:rPr>
          <w:rFonts w:cs="Nirmala UI Semilight"/>
        </w:rPr>
        <w:t xml:space="preserve"> giving it a meaningful name.</w:t>
      </w:r>
    </w:p>
    <w:p w14:paraId="458774BB" w14:textId="77777777" w:rsidR="00A54ED5" w:rsidRPr="00FB3E73" w:rsidRDefault="00A54ED5" w:rsidP="00A54ED5">
      <w:pPr>
        <w:rPr>
          <w:rFonts w:cs="Nirmala UI Semilight"/>
        </w:rPr>
      </w:pPr>
      <w:r w:rsidRPr="00FB3E73">
        <w:rPr>
          <w:rFonts w:cs="Nirmala UI Semilight"/>
        </w:rPr>
        <w:t xml:space="preserve">To attach the </w:t>
      </w:r>
      <w:r w:rsidR="00981F5B" w:rsidRPr="00FB3E73">
        <w:rPr>
          <w:rFonts w:cs="Nirmala UI Semilight"/>
        </w:rPr>
        <w:t>styles</w:t>
      </w:r>
      <w:r w:rsidRPr="00FB3E73">
        <w:rPr>
          <w:rFonts w:cs="Nirmala UI Semilight"/>
        </w:rPr>
        <w:t xml:space="preserve"> to a blank document or one that you have already created, do the following. Open the document. </w:t>
      </w:r>
    </w:p>
    <w:p w14:paraId="7895F47C" w14:textId="77777777" w:rsidR="00A54ED5" w:rsidRPr="00FB3E73" w:rsidRDefault="00A54ED5" w:rsidP="00E4446D">
      <w:pPr>
        <w:pStyle w:val="ListParagraph"/>
        <w:numPr>
          <w:ilvl w:val="0"/>
          <w:numId w:val="13"/>
        </w:numPr>
        <w:rPr>
          <w:rFonts w:cs="Nirmala UI Semilight"/>
        </w:rPr>
      </w:pPr>
      <w:r w:rsidRPr="00FB3E73">
        <w:rPr>
          <w:rFonts w:cs="Nirmala UI Semilight"/>
        </w:rPr>
        <w:lastRenderedPageBreak/>
        <w:t>If you are using Word 2010, select the Home tab, click on Change Styles and then Style Set. The</w:t>
      </w:r>
      <w:r w:rsidR="00F32E14" w:rsidRPr="00FB3E73">
        <w:rPr>
          <w:rFonts w:cs="Nirmala UI Semilight"/>
        </w:rPr>
        <w:t xml:space="preserve"> name you gave the</w:t>
      </w:r>
      <w:r w:rsidRPr="00FB3E73">
        <w:rPr>
          <w:rFonts w:cs="Nirmala UI Semilight"/>
        </w:rPr>
        <w:t xml:space="preserve"> </w:t>
      </w:r>
      <w:r w:rsidR="00F32E14" w:rsidRPr="00FB3E73">
        <w:rPr>
          <w:rFonts w:cs="Nirmala UI Semilight"/>
        </w:rPr>
        <w:t>style set</w:t>
      </w:r>
      <w:r w:rsidRPr="00FB3E73">
        <w:rPr>
          <w:rFonts w:cs="Nirmala UI Semilight"/>
        </w:rPr>
        <w:t xml:space="preserve"> should appear in the list</w:t>
      </w:r>
      <w:r w:rsidR="00F32E14" w:rsidRPr="00FB3E73">
        <w:rPr>
          <w:rFonts w:cs="Nirmala UI Semilight"/>
        </w:rPr>
        <w:t>.</w:t>
      </w:r>
      <w:r w:rsidRPr="00FB3E73">
        <w:rPr>
          <w:rFonts w:cs="Nirmala UI Semilight"/>
        </w:rPr>
        <w:t xml:space="preserve"> Click on it to attach it to your file.</w:t>
      </w:r>
    </w:p>
    <w:p w14:paraId="2BD13A73" w14:textId="77777777" w:rsidR="00A54ED5" w:rsidRPr="00FB3E73" w:rsidRDefault="00A54ED5" w:rsidP="00E4446D">
      <w:pPr>
        <w:pStyle w:val="ListParagraph"/>
        <w:numPr>
          <w:ilvl w:val="0"/>
          <w:numId w:val="13"/>
        </w:numPr>
        <w:rPr>
          <w:rFonts w:cs="Nirmala UI Semilight"/>
        </w:rPr>
      </w:pPr>
      <w:r w:rsidRPr="00FB3E73">
        <w:rPr>
          <w:rFonts w:cs="Nirmala UI Semilight"/>
        </w:rPr>
        <w:t>If you are using Word 201</w:t>
      </w:r>
      <w:r w:rsidR="001E05A9" w:rsidRPr="00FB3E73">
        <w:rPr>
          <w:rFonts w:cs="Nirmala UI Semilight"/>
        </w:rPr>
        <w:t>6</w:t>
      </w:r>
      <w:r w:rsidRPr="00FB3E73">
        <w:rPr>
          <w:rFonts w:cs="Nirmala UI Semilight"/>
        </w:rPr>
        <w:t xml:space="preserve">, select the Design tab and click on the pull down arrow at the right of the display of designs. The </w:t>
      </w:r>
      <w:r w:rsidR="00F32E14" w:rsidRPr="00FB3E73">
        <w:rPr>
          <w:rFonts w:cs="Nirmala UI Semilight"/>
        </w:rPr>
        <w:t>Style Set</w:t>
      </w:r>
      <w:r w:rsidRPr="00FB3E73">
        <w:rPr>
          <w:rFonts w:cs="Nirmala UI Semilight"/>
        </w:rPr>
        <w:t xml:space="preserve"> </w:t>
      </w:r>
      <w:r w:rsidR="00F32E14" w:rsidRPr="00FB3E73">
        <w:rPr>
          <w:rFonts w:cs="Nirmala UI Semilight"/>
        </w:rPr>
        <w:t xml:space="preserve">you saved </w:t>
      </w:r>
      <w:r w:rsidRPr="00FB3E73">
        <w:rPr>
          <w:rFonts w:cs="Nirmala UI Semilight"/>
        </w:rPr>
        <w:t>should appear under Custom. Click on the name to attach it to your document.</w:t>
      </w:r>
    </w:p>
    <w:p w14:paraId="14BC1BEE" w14:textId="77777777" w:rsidR="00C81823" w:rsidRPr="00FB3E73" w:rsidRDefault="00A54ED5" w:rsidP="00A54ED5">
      <w:pPr>
        <w:rPr>
          <w:rFonts w:cs="Nirmala UI Semilight"/>
        </w:rPr>
      </w:pPr>
      <w:r w:rsidRPr="00FB3E73">
        <w:rPr>
          <w:rFonts w:cs="Nirmala UI Semilight"/>
        </w:rPr>
        <w:t xml:space="preserve">If you don’t want to save </w:t>
      </w:r>
      <w:r w:rsidR="00981F5B" w:rsidRPr="00FB3E73">
        <w:rPr>
          <w:rFonts w:cs="Nirmala UI Semilight"/>
        </w:rPr>
        <w:t>the styles</w:t>
      </w:r>
      <w:r w:rsidRPr="00FB3E73">
        <w:rPr>
          <w:rFonts w:cs="Nirmala UI Semilight"/>
        </w:rPr>
        <w:t xml:space="preserve">, </w:t>
      </w:r>
      <w:r w:rsidR="00981F5B" w:rsidRPr="00FB3E73">
        <w:rPr>
          <w:rFonts w:cs="Nirmala UI Semilight"/>
        </w:rPr>
        <w:t xml:space="preserve">save this document under a new name. Delete from the top of page 2 to the end. You will have the correct formatting for the first page and the paragraphs, as well as the paragraph styles and can copy and paste your paper into it. </w:t>
      </w:r>
    </w:p>
    <w:p w14:paraId="0F883E40" w14:textId="77777777" w:rsidR="00D060E1" w:rsidRPr="00FB3E73" w:rsidRDefault="00D060E1" w:rsidP="00AD1AA5">
      <w:pPr>
        <w:pStyle w:val="Heading1"/>
        <w:rPr>
          <w:rFonts w:cs="Nirmala UI Semilight"/>
        </w:rPr>
      </w:pPr>
      <w:r w:rsidRPr="00FB3E73">
        <w:rPr>
          <w:rFonts w:cs="Nirmala UI Semilight"/>
        </w:rPr>
        <w:t>General Information</w:t>
      </w:r>
    </w:p>
    <w:p w14:paraId="78C8C6FB" w14:textId="77777777" w:rsidR="00D060E1" w:rsidRPr="00FB3E73" w:rsidRDefault="00D060E1" w:rsidP="00D060E1">
      <w:pPr>
        <w:rPr>
          <w:rFonts w:cs="Nirmala UI Semilight"/>
        </w:rPr>
      </w:pPr>
      <w:r w:rsidRPr="00FB3E73">
        <w:rPr>
          <w:rFonts w:cs="Nirmala UI Semilight"/>
        </w:rPr>
        <w:t>Prepare your manuscript in Microsoft Word or export it from a different word processor into RTF format, following the specifications that we show here.</w:t>
      </w:r>
    </w:p>
    <w:p w14:paraId="4986920E" w14:textId="4A1E5D79" w:rsidR="00D060E1" w:rsidRPr="00FB3E73" w:rsidRDefault="00D060E1" w:rsidP="00D060E1">
      <w:pPr>
        <w:rPr>
          <w:rFonts w:cs="Nirmala UI Semilight"/>
        </w:rPr>
      </w:pPr>
      <w:r w:rsidRPr="00FB3E73">
        <w:rPr>
          <w:rFonts w:cs="Nirmala UI Semilight"/>
        </w:rPr>
        <w:t xml:space="preserve">For papers that deal with data analysis, make the data available to readers via a link you place in your paper to a website where you store your data, if at all possible. </w:t>
      </w:r>
      <w:r w:rsidR="009D480E">
        <w:rPr>
          <w:rFonts w:cs="Nirmala UI Semilight"/>
        </w:rPr>
        <w:t>Datasets with DOIs are preferred.</w:t>
      </w:r>
      <w:r w:rsidRPr="00FB3E73">
        <w:rPr>
          <w:rFonts w:cs="Nirmala UI Semilight"/>
        </w:rPr>
        <w:t xml:space="preserve"> We can help.</w:t>
      </w:r>
    </w:p>
    <w:p w14:paraId="4A9DFB20" w14:textId="4BE2031F" w:rsidR="00D060E1" w:rsidRPr="00FB3E73" w:rsidRDefault="00D060E1" w:rsidP="00D060E1">
      <w:pPr>
        <w:rPr>
          <w:rFonts w:cs="Nirmala UI Semilight"/>
        </w:rPr>
      </w:pPr>
      <w:r w:rsidRPr="00FB3E73">
        <w:rPr>
          <w:rFonts w:cs="Nirmala UI Semilight"/>
        </w:rPr>
        <w:t xml:space="preserve">When you submit your paper for review, </w:t>
      </w:r>
      <w:r w:rsidR="00E67CCD">
        <w:rPr>
          <w:rFonts w:cs="Nirmala UI Semilight"/>
        </w:rPr>
        <w:t>make sure that you have anonymis</w:t>
      </w:r>
      <w:r w:rsidRPr="00FB3E73">
        <w:rPr>
          <w:rFonts w:cs="Nirmala UI Semilight"/>
        </w:rPr>
        <w:t xml:space="preserve">ed your paper by removing all references to yourself or your institution. Make sure these are removed from the document properties as well. To have your paper reviewed, you need first to submit a </w:t>
      </w:r>
      <w:r w:rsidR="009677F1">
        <w:rPr>
          <w:rFonts w:cs="Nirmala UI Semilight"/>
        </w:rPr>
        <w:t xml:space="preserve">clean </w:t>
      </w:r>
      <w:r w:rsidRPr="00FB3E73">
        <w:rPr>
          <w:rFonts w:cs="Nirmala UI Semilight"/>
        </w:rPr>
        <w:t xml:space="preserve">version (without author or affiliation information) that can </w:t>
      </w:r>
      <w:r w:rsidR="009677F1">
        <w:rPr>
          <w:rFonts w:cs="Nirmala UI Semilight"/>
        </w:rPr>
        <w:t>undergo anonymous review</w:t>
      </w:r>
      <w:r w:rsidRPr="00FB3E73">
        <w:rPr>
          <w:rFonts w:cs="Nirmala UI Semilight"/>
        </w:rPr>
        <w:t xml:space="preserve">. After your paper is accepted, </w:t>
      </w:r>
      <w:r w:rsidR="009677F1">
        <w:rPr>
          <w:rFonts w:cs="Nirmala UI Semilight"/>
        </w:rPr>
        <w:t xml:space="preserve">you be asked to </w:t>
      </w:r>
      <w:r w:rsidRPr="00FB3E73">
        <w:rPr>
          <w:rFonts w:cs="Nirmala UI Semilight"/>
        </w:rPr>
        <w:t>add the author information.</w:t>
      </w:r>
    </w:p>
    <w:p w14:paraId="29B7E4E0" w14:textId="77777777" w:rsidR="0086138E" w:rsidRPr="00FB3E73" w:rsidRDefault="0086138E" w:rsidP="00D060E1">
      <w:pPr>
        <w:pStyle w:val="Heading2"/>
        <w:rPr>
          <w:rFonts w:cs="Nirmala UI Semilight"/>
        </w:rPr>
      </w:pPr>
      <w:r w:rsidRPr="00FB3E73">
        <w:rPr>
          <w:rFonts w:cs="Nirmala UI Semilight"/>
        </w:rPr>
        <w:t>Language and Grammar</w:t>
      </w:r>
      <w:r w:rsidR="0088042E" w:rsidRPr="00FB3E73">
        <w:rPr>
          <w:rFonts w:cs="Nirmala UI Semilight"/>
        </w:rPr>
        <w:t xml:space="preserve"> Consistency</w:t>
      </w:r>
    </w:p>
    <w:p w14:paraId="0ED42E95" w14:textId="77777777" w:rsidR="006E7B07" w:rsidRPr="00FB3E73" w:rsidRDefault="0008741F" w:rsidP="00145B34">
      <w:pPr>
        <w:rPr>
          <w:rFonts w:cs="Nirmala UI Semilight"/>
        </w:rPr>
      </w:pPr>
      <w:r w:rsidRPr="00FB3E73">
        <w:rPr>
          <w:rFonts w:cs="Nirmala UI Semilight"/>
        </w:rPr>
        <w:t xml:space="preserve">We publish papers written in </w:t>
      </w:r>
      <w:r w:rsidR="003D08A1" w:rsidRPr="00FB3E73">
        <w:rPr>
          <w:rFonts w:cs="Nirmala UI Semilight"/>
        </w:rPr>
        <w:t>English. If you have questions on English grammar</w:t>
      </w:r>
      <w:r w:rsidR="00D663F0" w:rsidRPr="00FB3E73">
        <w:rPr>
          <w:rFonts w:cs="Nirmala UI Semilight"/>
        </w:rPr>
        <w:t xml:space="preserve"> or punctuation</w:t>
      </w:r>
      <w:r w:rsidR="003D08A1" w:rsidRPr="00FB3E73">
        <w:rPr>
          <w:rFonts w:cs="Nirmala UI Semilight"/>
        </w:rPr>
        <w:t xml:space="preserve">, </w:t>
      </w:r>
      <w:r w:rsidRPr="00FB3E73">
        <w:rPr>
          <w:rFonts w:cs="Nirmala UI Semilight"/>
        </w:rPr>
        <w:t>search the web for g</w:t>
      </w:r>
      <w:r w:rsidR="00D060E1" w:rsidRPr="00FB3E73">
        <w:rPr>
          <w:rFonts w:cs="Nirmala UI Semilight"/>
        </w:rPr>
        <w:t xml:space="preserve">uidance. </w:t>
      </w:r>
      <w:r w:rsidRPr="00FB3E73">
        <w:rPr>
          <w:rFonts w:cs="Nirmala UI Semilight"/>
        </w:rPr>
        <w:t xml:space="preserve">You can find </w:t>
      </w:r>
      <w:r w:rsidR="003D08A1" w:rsidRPr="00FB3E73">
        <w:rPr>
          <w:rFonts w:cs="Nirmala UI Semilight"/>
        </w:rPr>
        <w:t>excellent guide</w:t>
      </w:r>
      <w:r w:rsidR="001C7892" w:rsidRPr="00FB3E73">
        <w:rPr>
          <w:rFonts w:cs="Nirmala UI Semilight"/>
        </w:rPr>
        <w:t>s</w:t>
      </w:r>
      <w:r w:rsidR="003D08A1" w:rsidRPr="00FB3E73">
        <w:rPr>
          <w:rFonts w:cs="Nirmala UI Semilight"/>
        </w:rPr>
        <w:t xml:space="preserve"> at</w:t>
      </w:r>
      <w:r w:rsidR="001C7892" w:rsidRPr="00FB3E73">
        <w:rPr>
          <w:rFonts w:cs="Nirmala UI Semilight"/>
        </w:rPr>
        <w:t xml:space="preserve"> </w:t>
      </w:r>
      <w:hyperlink r:id="rId9" w:history="1">
        <w:r w:rsidR="001C7892" w:rsidRPr="00FB3E73">
          <w:rPr>
            <w:rStyle w:val="Hyperlink"/>
            <w:rFonts w:cs="Nirmala UI Semilight"/>
          </w:rPr>
          <w:t>http://www.grammarbook.com</w:t>
        </w:r>
      </w:hyperlink>
      <w:r w:rsidR="001C7892" w:rsidRPr="00FB3E73">
        <w:rPr>
          <w:rFonts w:cs="Nirmala UI Semilight"/>
        </w:rPr>
        <w:t xml:space="preserve"> and</w:t>
      </w:r>
      <w:r w:rsidR="003D08A1" w:rsidRPr="00FB3E73">
        <w:rPr>
          <w:rFonts w:cs="Nirmala UI Semilight"/>
        </w:rPr>
        <w:t xml:space="preserve"> </w:t>
      </w:r>
      <w:hyperlink r:id="rId10" w:history="1">
        <w:r w:rsidR="00D663F0" w:rsidRPr="00FB3E73">
          <w:rPr>
            <w:rStyle w:val="Hyperlink"/>
            <w:rFonts w:cs="Nirmala UI Semilight"/>
          </w:rPr>
          <w:t>http://grammar.ccc.commnet.edu/grammar</w:t>
        </w:r>
      </w:hyperlink>
      <w:r w:rsidR="00D663F0" w:rsidRPr="00FB3E73">
        <w:rPr>
          <w:rFonts w:cs="Nirmala UI Semilight"/>
        </w:rPr>
        <w:t xml:space="preserve"> </w:t>
      </w:r>
    </w:p>
    <w:p w14:paraId="7D0BCF5C" w14:textId="77777777" w:rsidR="003D08A1" w:rsidRPr="00FB3E73" w:rsidRDefault="009677F1" w:rsidP="00145B34">
      <w:pPr>
        <w:rPr>
          <w:rFonts w:cs="Nirmala UI Semilight"/>
        </w:rPr>
      </w:pPr>
      <w:r>
        <w:rPr>
          <w:rFonts w:cs="Nirmala UI Semilight"/>
        </w:rPr>
        <w:t>We</w:t>
      </w:r>
      <w:r w:rsidR="0008741F" w:rsidRPr="00FB3E73">
        <w:rPr>
          <w:rFonts w:cs="Nirmala UI Semilight"/>
        </w:rPr>
        <w:t xml:space="preserve"> accept </w:t>
      </w:r>
      <w:r>
        <w:rPr>
          <w:rFonts w:cs="Nirmala UI Semilight"/>
        </w:rPr>
        <w:t xml:space="preserve">all </w:t>
      </w:r>
      <w:r w:rsidR="003D08A1" w:rsidRPr="00FB3E73">
        <w:rPr>
          <w:rFonts w:cs="Nirmala UI Semilight"/>
        </w:rPr>
        <w:t xml:space="preserve">versions of English </w:t>
      </w:r>
      <w:r w:rsidR="00A62B3B" w:rsidRPr="00FB3E73">
        <w:rPr>
          <w:rFonts w:cs="Nirmala UI Semilight"/>
        </w:rPr>
        <w:t xml:space="preserve">as long as </w:t>
      </w:r>
      <w:r w:rsidR="0008741F" w:rsidRPr="00FB3E73">
        <w:rPr>
          <w:rFonts w:cs="Nirmala UI Semilight"/>
        </w:rPr>
        <w:t>they are used c</w:t>
      </w:r>
      <w:r w:rsidR="00A62B3B" w:rsidRPr="00FB3E73">
        <w:rPr>
          <w:rFonts w:cs="Nirmala UI Semilight"/>
        </w:rPr>
        <w:t>onsistent</w:t>
      </w:r>
      <w:r w:rsidR="0008741F" w:rsidRPr="00FB3E73">
        <w:rPr>
          <w:rFonts w:cs="Nirmala UI Semilight"/>
        </w:rPr>
        <w:t>ly</w:t>
      </w:r>
      <w:r w:rsidR="00A62B3B" w:rsidRPr="00FB3E73">
        <w:rPr>
          <w:rFonts w:cs="Nirmala UI Semilight"/>
        </w:rPr>
        <w:t xml:space="preserve"> </w:t>
      </w:r>
      <w:r w:rsidR="0008741F" w:rsidRPr="00FB3E73">
        <w:rPr>
          <w:rFonts w:cs="Nirmala UI Semilight"/>
        </w:rPr>
        <w:t>throughout</w:t>
      </w:r>
      <w:r w:rsidR="00A62B3B" w:rsidRPr="00FB3E73">
        <w:rPr>
          <w:rFonts w:cs="Nirmala UI Semilight"/>
        </w:rPr>
        <w:t xml:space="preserve"> the paper.</w:t>
      </w:r>
    </w:p>
    <w:p w14:paraId="491EF654" w14:textId="77777777" w:rsidR="00AD502F" w:rsidRPr="00FB3E73" w:rsidRDefault="00AD502F" w:rsidP="00AD1AA5">
      <w:pPr>
        <w:pStyle w:val="Heading1"/>
        <w:rPr>
          <w:rFonts w:cs="Nirmala UI Semilight"/>
        </w:rPr>
      </w:pPr>
      <w:r w:rsidRPr="00FB3E73">
        <w:rPr>
          <w:rFonts w:cs="Nirmala UI Semilight"/>
        </w:rPr>
        <w:t>Content</w:t>
      </w:r>
    </w:p>
    <w:p w14:paraId="43DCE2BC" w14:textId="77777777" w:rsidR="00051087" w:rsidRPr="00FB3E73" w:rsidRDefault="00051087" w:rsidP="00D060E1">
      <w:pPr>
        <w:pStyle w:val="Heading2"/>
        <w:rPr>
          <w:rFonts w:cs="Nirmala UI Semilight"/>
        </w:rPr>
      </w:pPr>
      <w:r w:rsidRPr="00FB3E73">
        <w:rPr>
          <w:rFonts w:cs="Nirmala UI Semilight"/>
        </w:rPr>
        <w:t>First Page Layout</w:t>
      </w:r>
    </w:p>
    <w:p w14:paraId="0BF3278F" w14:textId="77777777" w:rsidR="00051087" w:rsidRPr="00FB3E73" w:rsidRDefault="00051087" w:rsidP="00051087">
      <w:pPr>
        <w:rPr>
          <w:rFonts w:cs="Nirmala UI Semilight"/>
        </w:rPr>
      </w:pPr>
      <w:r w:rsidRPr="00FB3E73">
        <w:rPr>
          <w:rFonts w:cs="Nirmala UI Semilight"/>
        </w:rPr>
        <w:t>To put the first page of your document in the proper format, copy the content of the first page from this file into your document and fill in the abstract information.</w:t>
      </w:r>
    </w:p>
    <w:p w14:paraId="0A414396" w14:textId="77777777" w:rsidR="00480B7C" w:rsidRPr="00FB3E73" w:rsidRDefault="00480B7C" w:rsidP="00480B7C">
      <w:pPr>
        <w:pStyle w:val="Heading3"/>
        <w:rPr>
          <w:rFonts w:cs="Nirmala UI Semilight"/>
        </w:rPr>
      </w:pPr>
      <w:r w:rsidRPr="00FB3E73">
        <w:rPr>
          <w:rFonts w:cs="Nirmala UI Semilight"/>
        </w:rPr>
        <w:t>Author information</w:t>
      </w:r>
      <w:r w:rsidR="0096196A" w:rsidRPr="00FB3E73">
        <w:rPr>
          <w:rFonts w:cs="Nirmala UI Semilight"/>
        </w:rPr>
        <w:t xml:space="preserve"> (</w:t>
      </w:r>
      <w:r w:rsidR="0096196A" w:rsidRPr="00FB3E73">
        <w:rPr>
          <w:rFonts w:cs="Nirmala UI Semilight"/>
          <w:u w:val="single"/>
        </w:rPr>
        <w:t>added after paper has been accepted</w:t>
      </w:r>
      <w:r w:rsidR="0096196A" w:rsidRPr="00FB3E73">
        <w:rPr>
          <w:rFonts w:cs="Nirmala UI Semilight"/>
        </w:rPr>
        <w:t>)</w:t>
      </w:r>
    </w:p>
    <w:p w14:paraId="04CA9289" w14:textId="77777777" w:rsidR="0096196A" w:rsidRPr="00FB3E73" w:rsidRDefault="00480B7C" w:rsidP="00480B7C">
      <w:pPr>
        <w:rPr>
          <w:rFonts w:cs="Nirmala UI Semilight"/>
        </w:rPr>
      </w:pPr>
      <w:r w:rsidRPr="00FB3E73">
        <w:rPr>
          <w:rFonts w:cs="Nirmala UI Semilight"/>
        </w:rPr>
        <w:t xml:space="preserve">Once the Editor has accepted your paper, insert the full name, the affiliation (University or Company), City, Country, </w:t>
      </w:r>
      <w:r w:rsidR="004258BF">
        <w:rPr>
          <w:rFonts w:cs="Nirmala UI Semilight"/>
        </w:rPr>
        <w:t xml:space="preserve">ORCID iD, </w:t>
      </w:r>
      <w:r w:rsidRPr="00FB3E73">
        <w:rPr>
          <w:rFonts w:cs="Nirmala UI Semilight"/>
        </w:rPr>
        <w:t>and email address for each author</w:t>
      </w:r>
      <w:r w:rsidR="0096196A" w:rsidRPr="00FB3E73">
        <w:rPr>
          <w:rFonts w:cs="Nirmala UI Semilight"/>
        </w:rPr>
        <w:t xml:space="preserve"> into the table</w:t>
      </w:r>
      <w:r w:rsidRPr="00FB3E73">
        <w:rPr>
          <w:rFonts w:cs="Nirmala UI Semilight"/>
        </w:rPr>
        <w:t xml:space="preserve"> on the first page. </w:t>
      </w:r>
      <w:r w:rsidR="0096196A" w:rsidRPr="00FB3E73">
        <w:rPr>
          <w:rFonts w:cs="Nirmala UI Semilight"/>
        </w:rPr>
        <w:t>Insert additional rows if there are more than two authors.</w:t>
      </w:r>
      <w:r w:rsidR="0059794C" w:rsidRPr="00FB3E73">
        <w:rPr>
          <w:rFonts w:cs="Nirmala UI Semilight"/>
        </w:rPr>
        <w:t xml:space="preserve"> If there is more than one author, place an asterisk after the corresponding author’s name.</w:t>
      </w:r>
    </w:p>
    <w:p w14:paraId="6A64385B" w14:textId="60D23373" w:rsidR="00480B7C" w:rsidRPr="00FB3E73" w:rsidRDefault="00480B7C" w:rsidP="00480B7C">
      <w:pPr>
        <w:rPr>
          <w:rFonts w:cs="Nirmala UI Semilight"/>
        </w:rPr>
      </w:pPr>
      <w:r w:rsidRPr="00FB3E73">
        <w:rPr>
          <w:rFonts w:cs="Nirmala UI Semilight"/>
        </w:rPr>
        <w:lastRenderedPageBreak/>
        <w:t>Als</w:t>
      </w:r>
      <w:r w:rsidR="00B80E04">
        <w:rPr>
          <w:rFonts w:cs="Nirmala UI Semilight"/>
        </w:rPr>
        <w:t xml:space="preserve">o include a short biography </w:t>
      </w:r>
      <w:r w:rsidRPr="00FB3E73">
        <w:rPr>
          <w:rFonts w:cs="Nirmala UI Semilight"/>
        </w:rPr>
        <w:t xml:space="preserve">for each author at the end of the paper.  </w:t>
      </w:r>
      <w:r w:rsidR="00973520">
        <w:rPr>
          <w:rFonts w:cs="Nirmala UI Semilight"/>
        </w:rPr>
        <w:t xml:space="preserve">Where there is more than one author the CRediT (Contributor Role Taxonomy, see: </w:t>
      </w:r>
      <w:hyperlink r:id="rId11" w:history="1">
        <w:r w:rsidR="00973520">
          <w:rPr>
            <w:rStyle w:val="Hyperlink"/>
          </w:rPr>
          <w:t>http://credit.niso.org/</w:t>
        </w:r>
      </w:hyperlink>
      <w:r w:rsidR="00973520">
        <w:rPr>
          <w:rFonts w:cs="Nirmala UI Semilight"/>
        </w:rPr>
        <w:t>) should be used to indicate which of the tasks were performed by which author.</w:t>
      </w:r>
      <w:r w:rsidR="00A20CE4">
        <w:rPr>
          <w:rFonts w:cs="Nirmala UI Semilight"/>
        </w:rPr>
        <w:t xml:space="preserve">  You may also indicate CRediT roles for single-authored pieces.</w:t>
      </w:r>
    </w:p>
    <w:p w14:paraId="21D2E9CE" w14:textId="77777777" w:rsidR="00051087" w:rsidRPr="00FB3E73" w:rsidRDefault="00051087" w:rsidP="00480B7C">
      <w:pPr>
        <w:pStyle w:val="Heading3"/>
        <w:rPr>
          <w:rFonts w:cs="Nirmala UI Semilight"/>
        </w:rPr>
      </w:pPr>
      <w:r w:rsidRPr="00FB3E73">
        <w:rPr>
          <w:rFonts w:cs="Nirmala UI Semilight"/>
        </w:rPr>
        <w:t xml:space="preserve">What to put in the </w:t>
      </w:r>
      <w:r w:rsidR="00D060E1" w:rsidRPr="00FB3E73">
        <w:rPr>
          <w:rFonts w:cs="Nirmala UI Semilight"/>
        </w:rPr>
        <w:t>a</w:t>
      </w:r>
      <w:r w:rsidRPr="00FB3E73">
        <w:rPr>
          <w:rFonts w:cs="Nirmala UI Semilight"/>
        </w:rPr>
        <w:t xml:space="preserve">bstract </w:t>
      </w:r>
    </w:p>
    <w:p w14:paraId="33604925" w14:textId="77777777" w:rsidR="00051087" w:rsidRPr="00FB3E73" w:rsidRDefault="00051087" w:rsidP="00051087">
      <w:pPr>
        <w:rPr>
          <w:rFonts w:cs="Nirmala UI Semilight"/>
        </w:rPr>
      </w:pPr>
      <w:r w:rsidRPr="00FB3E73">
        <w:rPr>
          <w:rFonts w:cs="Nirmala UI Semilight"/>
          <w:u w:val="single"/>
        </w:rPr>
        <w:t>The abstract is a brief summary of the contents of the article; it should give enough information to make the reader want to learn more about your research</w:t>
      </w:r>
      <w:r w:rsidR="0059794C" w:rsidRPr="00FB3E73">
        <w:rPr>
          <w:rFonts w:cs="Nirmala UI Semilight"/>
          <w:u w:val="single"/>
        </w:rPr>
        <w:t>,</w:t>
      </w:r>
      <w:r w:rsidRPr="00FB3E73">
        <w:rPr>
          <w:rFonts w:cs="Nirmala UI Semilight"/>
        </w:rPr>
        <w:t xml:space="preserve"> </w:t>
      </w:r>
      <w:r w:rsidR="0059794C" w:rsidRPr="00FB3E73">
        <w:rPr>
          <w:rFonts w:cs="Nirmala UI Semilight"/>
        </w:rPr>
        <w:t>b</w:t>
      </w:r>
      <w:r w:rsidRPr="00FB3E73">
        <w:rPr>
          <w:rFonts w:cs="Nirmala UI Semilight"/>
        </w:rPr>
        <w:t>ut it needs to be concise. In each of the boxes on the first page, enter one or two brief sentences appropriate for your paper. Omit citations from the abstract; citations for the paper’s sources do appear in the body of the paper.</w:t>
      </w:r>
    </w:p>
    <w:p w14:paraId="0FE2EAF5" w14:textId="77777777" w:rsidR="00051087" w:rsidRPr="00FB3E73" w:rsidRDefault="00051087" w:rsidP="00D060E1">
      <w:pPr>
        <w:pStyle w:val="Heading2"/>
        <w:rPr>
          <w:rFonts w:cs="Nirmala UI Semilight"/>
        </w:rPr>
      </w:pPr>
      <w:r w:rsidRPr="00FB3E73">
        <w:rPr>
          <w:rFonts w:cs="Nirmala UI Semilight"/>
        </w:rPr>
        <w:t>Body of Paper</w:t>
      </w:r>
    </w:p>
    <w:p w14:paraId="0F5C7CAB" w14:textId="77777777" w:rsidR="00AD502F" w:rsidRPr="00FB3E73" w:rsidRDefault="00AD502F" w:rsidP="00D060E1">
      <w:pPr>
        <w:pStyle w:val="Heading3"/>
        <w:rPr>
          <w:rFonts w:cs="Nirmala UI Semilight"/>
        </w:rPr>
      </w:pPr>
      <w:r w:rsidRPr="00FB3E73">
        <w:rPr>
          <w:rFonts w:cs="Nirmala UI Semilight"/>
        </w:rPr>
        <w:t>Introduction</w:t>
      </w:r>
      <w:r w:rsidR="00D060E1" w:rsidRPr="00FB3E73">
        <w:rPr>
          <w:rFonts w:cs="Nirmala UI Semilight"/>
        </w:rPr>
        <w:t xml:space="preserve"> or b</w:t>
      </w:r>
      <w:r w:rsidR="0004359F" w:rsidRPr="00FB3E73">
        <w:rPr>
          <w:rFonts w:cs="Nirmala UI Semilight"/>
        </w:rPr>
        <w:t>ackground</w:t>
      </w:r>
    </w:p>
    <w:p w14:paraId="6A27606B" w14:textId="77777777" w:rsidR="00AD502F" w:rsidRPr="00FB3E73" w:rsidRDefault="00AD502F" w:rsidP="00145B34">
      <w:pPr>
        <w:rPr>
          <w:rFonts w:cs="Nirmala UI Semilight"/>
        </w:rPr>
      </w:pPr>
      <w:r w:rsidRPr="00FB3E73">
        <w:rPr>
          <w:rFonts w:cs="Nirmala UI Semilight"/>
        </w:rPr>
        <w:t xml:space="preserve">All papers should begin with an introduction that sets the stage for the discussion. </w:t>
      </w:r>
      <w:r w:rsidR="0004359F" w:rsidRPr="00FB3E73">
        <w:rPr>
          <w:rFonts w:cs="Nirmala UI Semilight"/>
        </w:rPr>
        <w:t>For s</w:t>
      </w:r>
      <w:r w:rsidRPr="00FB3E73">
        <w:rPr>
          <w:rFonts w:cs="Nirmala UI Semilight"/>
        </w:rPr>
        <w:t xml:space="preserve">ome </w:t>
      </w:r>
      <w:r w:rsidR="0004359F" w:rsidRPr="00FB3E73">
        <w:rPr>
          <w:rFonts w:cs="Nirmala UI Semilight"/>
        </w:rPr>
        <w:t xml:space="preserve">disciplines, </w:t>
      </w:r>
      <w:r w:rsidRPr="00FB3E73">
        <w:rPr>
          <w:rFonts w:cs="Nirmala UI Semilight"/>
        </w:rPr>
        <w:t xml:space="preserve">it </w:t>
      </w:r>
      <w:r w:rsidR="0096196A" w:rsidRPr="00FB3E73">
        <w:rPr>
          <w:rFonts w:cs="Nirmala UI Semilight"/>
        </w:rPr>
        <w:t xml:space="preserve">is </w:t>
      </w:r>
      <w:r w:rsidRPr="00FB3E73">
        <w:rPr>
          <w:rFonts w:cs="Nirmala UI Semilight"/>
        </w:rPr>
        <w:t>more appropriate to use Background as an alterna</w:t>
      </w:r>
      <w:r w:rsidR="0004359F" w:rsidRPr="00FB3E73">
        <w:rPr>
          <w:rFonts w:cs="Nirmala UI Semilight"/>
        </w:rPr>
        <w:t>tive</w:t>
      </w:r>
      <w:r w:rsidRPr="00FB3E73">
        <w:rPr>
          <w:rFonts w:cs="Nirmala UI Semilight"/>
        </w:rPr>
        <w:t xml:space="preserve"> first section.</w:t>
      </w:r>
    </w:p>
    <w:p w14:paraId="03AAE0D6" w14:textId="77777777" w:rsidR="00AD502F" w:rsidRPr="00FB3E73" w:rsidRDefault="00AD502F" w:rsidP="00145B34">
      <w:pPr>
        <w:pStyle w:val="Heading3"/>
        <w:rPr>
          <w:rFonts w:cs="Nirmala UI Semilight"/>
        </w:rPr>
      </w:pPr>
      <w:r w:rsidRPr="00FB3E73">
        <w:rPr>
          <w:rFonts w:cs="Nirmala UI Semilight"/>
        </w:rPr>
        <w:t>Body</w:t>
      </w:r>
    </w:p>
    <w:p w14:paraId="4D801DCD" w14:textId="77777777" w:rsidR="00AD502F" w:rsidRPr="00FB3E73" w:rsidRDefault="00AD502F" w:rsidP="00145B34">
      <w:pPr>
        <w:rPr>
          <w:rFonts w:cs="Nirmala UI Semilight"/>
        </w:rPr>
      </w:pPr>
      <w:r w:rsidRPr="00FB3E73">
        <w:rPr>
          <w:rFonts w:cs="Nirmala UI Semilight"/>
        </w:rPr>
        <w:t xml:space="preserve">The body is a collection of multiple sections describing the main content of the paper. You </w:t>
      </w:r>
      <w:r w:rsidR="00F8695D" w:rsidRPr="00FB3E73">
        <w:rPr>
          <w:rFonts w:cs="Nirmala UI Semilight"/>
        </w:rPr>
        <w:t>should</w:t>
      </w:r>
      <w:r w:rsidRPr="00FB3E73">
        <w:rPr>
          <w:rFonts w:cs="Nirmala UI Semilight"/>
        </w:rPr>
        <w:t xml:space="preserve"> use up to three levels of headings to categor</w:t>
      </w:r>
      <w:r w:rsidR="00F8695D" w:rsidRPr="00FB3E73">
        <w:rPr>
          <w:rFonts w:cs="Nirmala UI Semilight"/>
        </w:rPr>
        <w:t>ize content as deemed necessary</w:t>
      </w:r>
      <w:r w:rsidR="00BC14B1" w:rsidRPr="00FB3E73">
        <w:rPr>
          <w:rFonts w:cs="Nirmala UI Semilight"/>
        </w:rPr>
        <w:t>:</w:t>
      </w:r>
      <w:r w:rsidR="00F8695D" w:rsidRPr="00FB3E73">
        <w:rPr>
          <w:rFonts w:cs="Nirmala UI Semilight"/>
        </w:rPr>
        <w:t xml:space="preserve"> Heading 1, Heading 2, and Heading 3.</w:t>
      </w:r>
    </w:p>
    <w:p w14:paraId="470413D2" w14:textId="77777777" w:rsidR="00AD502F" w:rsidRPr="00FB3E73" w:rsidRDefault="00AD502F" w:rsidP="00145B34">
      <w:pPr>
        <w:pStyle w:val="Heading3"/>
        <w:rPr>
          <w:rFonts w:cs="Nirmala UI Semilight"/>
        </w:rPr>
      </w:pPr>
      <w:r w:rsidRPr="00FB3E73">
        <w:rPr>
          <w:rFonts w:cs="Nirmala UI Semilight"/>
        </w:rPr>
        <w:t>Conclusion</w:t>
      </w:r>
    </w:p>
    <w:p w14:paraId="02792AAC" w14:textId="326CFC6F" w:rsidR="00AD502F" w:rsidRDefault="00AD502F" w:rsidP="00145B34">
      <w:pPr>
        <w:rPr>
          <w:rFonts w:cs="Nirmala UI Semilight"/>
        </w:rPr>
      </w:pPr>
      <w:r w:rsidRPr="00FB3E73">
        <w:rPr>
          <w:rFonts w:cs="Nirmala UI Semilight"/>
        </w:rPr>
        <w:t xml:space="preserve">This section summarizes the paper, presents challenges, suggests future study, </w:t>
      </w:r>
      <w:r w:rsidR="009437DD" w:rsidRPr="00FB3E73">
        <w:rPr>
          <w:rFonts w:cs="Nirmala UI Semilight"/>
        </w:rPr>
        <w:t>and so on</w:t>
      </w:r>
      <w:r w:rsidRPr="00FB3E73">
        <w:rPr>
          <w:rFonts w:cs="Nirmala UI Semilight"/>
        </w:rPr>
        <w:t xml:space="preserve"> to create a lasting impression of the paper.</w:t>
      </w:r>
    </w:p>
    <w:p w14:paraId="5FCD61A7" w14:textId="57B73E6C" w:rsidR="009D480E" w:rsidRPr="00FB3E73" w:rsidRDefault="009D480E" w:rsidP="009D480E">
      <w:pPr>
        <w:pStyle w:val="Heading3"/>
        <w:rPr>
          <w:rFonts w:cs="Nirmala UI Semilight"/>
        </w:rPr>
      </w:pPr>
      <w:r>
        <w:rPr>
          <w:rFonts w:cs="Nirmala UI Semilight"/>
        </w:rPr>
        <w:t>Acknowledgments</w:t>
      </w:r>
    </w:p>
    <w:p w14:paraId="1A1CF12A" w14:textId="417D9C8F" w:rsidR="009D480E" w:rsidRPr="00FB3E73" w:rsidRDefault="009D480E" w:rsidP="00145B34">
      <w:pPr>
        <w:rPr>
          <w:rFonts w:cs="Nirmala UI Semilight"/>
        </w:rPr>
      </w:pPr>
      <w:r>
        <w:rPr>
          <w:rFonts w:cs="Nirmala UI Semilight"/>
        </w:rPr>
        <w:t>Please list, where appropriate, any acknowledments including any details of funding or other relevant support.</w:t>
      </w:r>
    </w:p>
    <w:p w14:paraId="7D66B19E" w14:textId="77777777" w:rsidR="008D5EE6" w:rsidRPr="00FB3E73" w:rsidRDefault="008D5EE6" w:rsidP="008D5EE6">
      <w:pPr>
        <w:pStyle w:val="Heading3"/>
        <w:rPr>
          <w:rFonts w:cs="Nirmala UI Semilight"/>
        </w:rPr>
      </w:pPr>
      <w:r w:rsidRPr="00FB3E73">
        <w:rPr>
          <w:rFonts w:cs="Nirmala UI Semilight"/>
        </w:rPr>
        <w:t>Appendix</w:t>
      </w:r>
    </w:p>
    <w:p w14:paraId="67B8EFE3" w14:textId="77777777" w:rsidR="008D5EE6" w:rsidRPr="00FB3E73" w:rsidRDefault="008D5EE6" w:rsidP="008D5EE6">
      <w:pPr>
        <w:rPr>
          <w:rFonts w:cs="Nirmala UI Semilight"/>
        </w:rPr>
      </w:pPr>
      <w:r w:rsidRPr="00FB3E73">
        <w:rPr>
          <w:rFonts w:cs="Nirmala UI Semilight"/>
        </w:rPr>
        <w:t>If there is an appendix, place it after the References and before the Biography. If there is more than one appendix, add a letter after “Appendix.”</w:t>
      </w:r>
    </w:p>
    <w:p w14:paraId="3CD7C130" w14:textId="068428DE" w:rsidR="0096196A" w:rsidRPr="00FB3E73" w:rsidRDefault="0096196A" w:rsidP="0096196A">
      <w:pPr>
        <w:rPr>
          <w:rFonts w:cs="Nirmala UI Semilight"/>
        </w:rPr>
      </w:pPr>
      <w:r w:rsidRPr="00FB3E73">
        <w:rPr>
          <w:rFonts w:cs="Nirmala UI Semilight"/>
        </w:rPr>
        <w:t>If you have used a questionnaire in a study, include a copy of it as an appendix</w:t>
      </w:r>
      <w:r w:rsidR="009D480E">
        <w:rPr>
          <w:rFonts w:cs="Nirmala UI Semilight"/>
        </w:rPr>
        <w:t xml:space="preserve"> or</w:t>
      </w:r>
      <w:r w:rsidR="00910A5A">
        <w:rPr>
          <w:rFonts w:cs="Nirmala UI Semilight"/>
        </w:rPr>
        <w:t xml:space="preserve"> provide a</w:t>
      </w:r>
      <w:r w:rsidR="009D480E">
        <w:rPr>
          <w:rFonts w:cs="Nirmala UI Semilight"/>
        </w:rPr>
        <w:t xml:space="preserve"> link to an external site </w:t>
      </w:r>
      <w:r w:rsidR="00910A5A">
        <w:rPr>
          <w:rFonts w:cs="Nirmala UI Semilight"/>
        </w:rPr>
        <w:t>with DOI</w:t>
      </w:r>
      <w:r w:rsidRPr="00FB3E73">
        <w:rPr>
          <w:rFonts w:cs="Nirmala UI Semilight"/>
        </w:rPr>
        <w:t>.</w:t>
      </w:r>
    </w:p>
    <w:p w14:paraId="3C1B3397" w14:textId="77777777" w:rsidR="00AD502F" w:rsidRPr="00FB3E73" w:rsidRDefault="00AD502F" w:rsidP="00145B34">
      <w:pPr>
        <w:pStyle w:val="Heading3"/>
        <w:rPr>
          <w:rFonts w:cs="Nirmala UI Semilight"/>
        </w:rPr>
      </w:pPr>
      <w:r w:rsidRPr="00FB3E73">
        <w:rPr>
          <w:rFonts w:cs="Nirmala UI Semilight"/>
        </w:rPr>
        <w:t>References</w:t>
      </w:r>
    </w:p>
    <w:p w14:paraId="5D366F3A" w14:textId="77777777" w:rsidR="00910A5A" w:rsidRDefault="00AD502F" w:rsidP="00145B34">
      <w:pPr>
        <w:rPr>
          <w:rFonts w:cs="Nirmala UI Semilight"/>
          <w:color w:val="000000" w:themeColor="text1"/>
        </w:rPr>
      </w:pPr>
      <w:r w:rsidRPr="00910A5A">
        <w:rPr>
          <w:rFonts w:cs="Nirmala UI Semilight"/>
          <w:color w:val="000000" w:themeColor="text1"/>
        </w:rPr>
        <w:t xml:space="preserve">Following the conclusion is a list of all references used in the body of the paper. </w:t>
      </w:r>
      <w:r w:rsidR="00910A5A">
        <w:rPr>
          <w:rFonts w:cs="Nirmala UI Semilight"/>
          <w:color w:val="000000" w:themeColor="text1"/>
        </w:rPr>
        <w:t>Authors are permitted to use any referencing style as long as this is consistent.</w:t>
      </w:r>
    </w:p>
    <w:p w14:paraId="7A9709EF" w14:textId="3E2E6D91" w:rsidR="00AD502F" w:rsidRPr="00910A5A" w:rsidRDefault="00910A5A" w:rsidP="00145B34">
      <w:pPr>
        <w:rPr>
          <w:rFonts w:cs="Nirmala UI Semilight"/>
          <w:color w:val="000000" w:themeColor="text1"/>
        </w:rPr>
      </w:pPr>
      <w:r w:rsidRPr="00910A5A">
        <w:rPr>
          <w:rFonts w:cs="Nirmala UI Semilight"/>
          <w:color w:val="000000" w:themeColor="text1"/>
        </w:rPr>
        <w:t xml:space="preserve">We recommend using </w:t>
      </w:r>
      <w:hyperlink r:id="rId12" w:history="1">
        <w:r w:rsidR="007B3F75" w:rsidRPr="005B52F6">
          <w:rPr>
            <w:rStyle w:val="Hyperlink"/>
            <w:rFonts w:cs="Nirmala UI Semilight"/>
          </w:rPr>
          <w:t>MLA 8</w:t>
        </w:r>
      </w:hyperlink>
      <w:r w:rsidR="007B3F75">
        <w:rPr>
          <w:rFonts w:cs="Nirmala UI Semilight"/>
        </w:rPr>
        <w:t xml:space="preserve"> </w:t>
      </w:r>
      <w:r w:rsidR="006E7B07" w:rsidRPr="00910A5A">
        <w:rPr>
          <w:rFonts w:cs="Nirmala UI Semilight"/>
          <w:color w:val="000000" w:themeColor="text1"/>
        </w:rPr>
        <w:t xml:space="preserve">guidelines </w:t>
      </w:r>
      <w:r w:rsidRPr="00910A5A">
        <w:rPr>
          <w:rFonts w:cs="Nirmala UI Semilight"/>
          <w:color w:val="000000" w:themeColor="text1"/>
        </w:rPr>
        <w:t xml:space="preserve">for </w:t>
      </w:r>
      <w:r w:rsidR="00AD502F" w:rsidRPr="00910A5A">
        <w:rPr>
          <w:rFonts w:cs="Nirmala UI Semilight"/>
          <w:color w:val="000000" w:themeColor="text1"/>
        </w:rPr>
        <w:t xml:space="preserve">internal citations within the body </w:t>
      </w:r>
      <w:r w:rsidRPr="00910A5A">
        <w:rPr>
          <w:rFonts w:cs="Nirmala UI Semilight"/>
          <w:color w:val="000000" w:themeColor="text1"/>
        </w:rPr>
        <w:t xml:space="preserve">and to </w:t>
      </w:r>
      <w:r w:rsidR="00AD502F" w:rsidRPr="00910A5A">
        <w:rPr>
          <w:rFonts w:cs="Nirmala UI Semilight"/>
          <w:color w:val="000000" w:themeColor="text1"/>
        </w:rPr>
        <w:t xml:space="preserve">provide the complete alphabetic list of reference citations at the end of the paper. </w:t>
      </w:r>
      <w:r w:rsidR="00A3141F" w:rsidRPr="00910A5A">
        <w:rPr>
          <w:rFonts w:cs="Nirmala UI Semilight"/>
          <w:color w:val="000000" w:themeColor="text1"/>
        </w:rPr>
        <w:t xml:space="preserve">The </w:t>
      </w:r>
      <w:r w:rsidR="00A3141F" w:rsidRPr="00910A5A">
        <w:rPr>
          <w:rFonts w:cs="Nirmala UI Semilight"/>
          <w:color w:val="000000" w:themeColor="text1"/>
        </w:rPr>
        <w:lastRenderedPageBreak/>
        <w:t xml:space="preserve">References list contains </w:t>
      </w:r>
      <w:r w:rsidR="00A3141F" w:rsidRPr="00910A5A">
        <w:rPr>
          <w:rFonts w:cs="Nirmala UI Semilight"/>
          <w:b/>
          <w:bCs/>
          <w:color w:val="000000" w:themeColor="text1"/>
        </w:rPr>
        <w:t>only</w:t>
      </w:r>
      <w:r w:rsidR="00A3141F" w:rsidRPr="00910A5A">
        <w:rPr>
          <w:rFonts w:cs="Nirmala UI Semilight"/>
          <w:color w:val="000000" w:themeColor="text1"/>
        </w:rPr>
        <w:t xml:space="preserve"> works cited in the paper and </w:t>
      </w:r>
      <w:r w:rsidR="00A3141F" w:rsidRPr="00910A5A">
        <w:rPr>
          <w:rFonts w:cs="Nirmala UI Semilight"/>
          <w:b/>
          <w:bCs/>
          <w:color w:val="000000" w:themeColor="text1"/>
        </w:rPr>
        <w:t>all</w:t>
      </w:r>
      <w:r w:rsidR="00A3141F" w:rsidRPr="00910A5A">
        <w:rPr>
          <w:rFonts w:cs="Nirmala UI Semilight"/>
          <w:color w:val="000000" w:themeColor="text1"/>
        </w:rPr>
        <w:t xml:space="preserve"> works cited in the paper must be listed in the References section.</w:t>
      </w:r>
      <w:r w:rsidR="00E828A8" w:rsidRPr="00910A5A">
        <w:rPr>
          <w:rFonts w:cs="Nirmala UI Semilight"/>
          <w:color w:val="000000" w:themeColor="text1"/>
        </w:rPr>
        <w:t xml:space="preserve"> </w:t>
      </w:r>
    </w:p>
    <w:p w14:paraId="0F650D1D" w14:textId="0F7A7F79" w:rsidR="00AD502F" w:rsidRPr="00FB3E73" w:rsidRDefault="00AD502F" w:rsidP="0027309D">
      <w:pPr>
        <w:pStyle w:val="Heading2"/>
        <w:rPr>
          <w:rFonts w:cs="Nirmala UI Semilight"/>
        </w:rPr>
      </w:pPr>
      <w:r w:rsidRPr="00FB3E73">
        <w:rPr>
          <w:rFonts w:cs="Nirmala UI Semilight"/>
        </w:rPr>
        <w:t>Biography(ies)</w:t>
      </w:r>
    </w:p>
    <w:p w14:paraId="5CF3CA61" w14:textId="79ABF429" w:rsidR="00B774E0" w:rsidRPr="00FB3E73" w:rsidRDefault="008D5EE6" w:rsidP="00145B34">
      <w:pPr>
        <w:rPr>
          <w:rFonts w:cs="Nirmala UI Semilight"/>
        </w:rPr>
      </w:pPr>
      <w:r w:rsidRPr="00FB3E73">
        <w:rPr>
          <w:rFonts w:cs="Nirmala UI Semilight"/>
        </w:rPr>
        <w:t>After the paper is accepted, f</w:t>
      </w:r>
      <w:r w:rsidR="00AD502F" w:rsidRPr="00FB3E73">
        <w:rPr>
          <w:rFonts w:cs="Nirmala UI Semilight"/>
        </w:rPr>
        <w:t xml:space="preserve">or each author of the paper, please provide </w:t>
      </w:r>
      <w:r w:rsidR="00BC14B1" w:rsidRPr="00FB3E73">
        <w:rPr>
          <w:rFonts w:cs="Nirmala UI Semilight"/>
        </w:rPr>
        <w:t xml:space="preserve">a </w:t>
      </w:r>
      <w:r w:rsidR="00F8695D" w:rsidRPr="00FB3E73">
        <w:rPr>
          <w:rFonts w:cs="Nirmala UI Semilight"/>
        </w:rPr>
        <w:t>one or two paragraph</w:t>
      </w:r>
      <w:r w:rsidR="00AD502F" w:rsidRPr="00FB3E73">
        <w:rPr>
          <w:rFonts w:cs="Nirmala UI Semilight"/>
        </w:rPr>
        <w:t xml:space="preserve"> </w:t>
      </w:r>
      <w:r w:rsidR="00F8695D" w:rsidRPr="00FB3E73">
        <w:rPr>
          <w:rFonts w:cs="Nirmala UI Semilight"/>
        </w:rPr>
        <w:t xml:space="preserve">biography </w:t>
      </w:r>
      <w:r w:rsidR="00AD502F" w:rsidRPr="00FB3E73">
        <w:rPr>
          <w:rFonts w:cs="Nirmala UI Semilight"/>
        </w:rPr>
        <w:t xml:space="preserve">that describes the author’s background relevant to this </w:t>
      </w:r>
      <w:r w:rsidR="00F8695D" w:rsidRPr="00FB3E73">
        <w:rPr>
          <w:rFonts w:cs="Nirmala UI Semilight"/>
        </w:rPr>
        <w:t>article</w:t>
      </w:r>
      <w:r w:rsidR="0032431D">
        <w:rPr>
          <w:rFonts w:cs="Nirmala UI Semilight"/>
        </w:rPr>
        <w:t>.</w:t>
      </w:r>
      <w:r w:rsidR="00B774E0">
        <w:rPr>
          <w:rFonts w:cs="Nirmala UI Semilight"/>
        </w:rPr>
        <w:t xml:space="preserve"> ORCID iDs should be included for each auhor.</w:t>
      </w:r>
      <w:r w:rsidR="00910A5A">
        <w:rPr>
          <w:rFonts w:cs="Nirmala UI Semilight"/>
        </w:rPr>
        <w:t xml:space="preserve"> </w:t>
      </w:r>
      <w:r w:rsidR="00B774E0">
        <w:rPr>
          <w:rFonts w:cs="Nirmala UI Semilight"/>
        </w:rPr>
        <w:t xml:space="preserve">If there is more than one author then CRediT should be used to indicate the contributions that each author made (see: </w:t>
      </w:r>
      <w:hyperlink r:id="rId13" w:history="1">
        <w:r w:rsidR="00B774E0">
          <w:rPr>
            <w:rStyle w:val="Hyperlink"/>
          </w:rPr>
          <w:t>http://credit.niso.org/</w:t>
        </w:r>
      </w:hyperlink>
      <w:r w:rsidR="00B774E0">
        <w:t>).</w:t>
      </w:r>
    </w:p>
    <w:p w14:paraId="0FA7D99C" w14:textId="77777777" w:rsidR="003D08A1" w:rsidRPr="00FB3E73" w:rsidRDefault="003D08A1" w:rsidP="00AD1AA5">
      <w:pPr>
        <w:pStyle w:val="Heading1"/>
        <w:rPr>
          <w:rFonts w:cs="Nirmala UI Semilight"/>
        </w:rPr>
      </w:pPr>
      <w:r w:rsidRPr="00FB3E73">
        <w:rPr>
          <w:rFonts w:cs="Nirmala UI Semilight"/>
        </w:rPr>
        <w:t>Page Formatting</w:t>
      </w:r>
    </w:p>
    <w:p w14:paraId="3553FE81" w14:textId="77777777" w:rsidR="003D08A1" w:rsidRPr="00FB3E73" w:rsidRDefault="003D08A1" w:rsidP="00145B34">
      <w:pPr>
        <w:rPr>
          <w:rFonts w:cs="Nirmala UI Semilight"/>
        </w:rPr>
      </w:pPr>
      <w:r w:rsidRPr="00FB3E73">
        <w:rPr>
          <w:rFonts w:cs="Nirmala UI Semilight"/>
        </w:rPr>
        <w:t>To make it easier to read the paper online, use single column formatting for the paper.</w:t>
      </w:r>
    </w:p>
    <w:p w14:paraId="7257639E" w14:textId="77777777" w:rsidR="003D08A1" w:rsidRPr="00FB3E73" w:rsidRDefault="003D08A1" w:rsidP="0027309D">
      <w:pPr>
        <w:pStyle w:val="Heading2"/>
        <w:rPr>
          <w:rFonts w:cs="Nirmala UI Semilight"/>
        </w:rPr>
      </w:pPr>
      <w:r w:rsidRPr="00FB3E73">
        <w:rPr>
          <w:rFonts w:cs="Nirmala UI Semilight"/>
        </w:rPr>
        <w:t>Page Size</w:t>
      </w:r>
    </w:p>
    <w:p w14:paraId="1D958C8D" w14:textId="5A06A222" w:rsidR="003D08A1" w:rsidRPr="00FB3E73" w:rsidRDefault="003D08A1" w:rsidP="00145B34">
      <w:pPr>
        <w:rPr>
          <w:rFonts w:cs="Nirmala UI Semilight"/>
        </w:rPr>
      </w:pPr>
      <w:r w:rsidRPr="00FB3E73">
        <w:rPr>
          <w:rFonts w:cs="Nirmala UI Semilight"/>
        </w:rPr>
        <w:t>Set the paper size to</w:t>
      </w:r>
      <w:r w:rsidR="00281303" w:rsidRPr="00FB3E73">
        <w:rPr>
          <w:rFonts w:cs="Nirmala UI Semilight"/>
        </w:rPr>
        <w:t xml:space="preserve"> </w:t>
      </w:r>
      <w:r w:rsidR="00910A5A">
        <w:rPr>
          <w:rFonts w:cs="Nirmala UI Semilight"/>
        </w:rPr>
        <w:t>A4</w:t>
      </w:r>
      <w:r w:rsidR="00281303" w:rsidRPr="00FB3E73">
        <w:rPr>
          <w:rFonts w:cs="Nirmala UI Semilight"/>
        </w:rPr>
        <w:t>, which is</w:t>
      </w:r>
      <w:r w:rsidRPr="00FB3E73">
        <w:rPr>
          <w:rFonts w:cs="Nirmala UI Semilight"/>
        </w:rPr>
        <w:t xml:space="preserve"> </w:t>
      </w:r>
      <w:r w:rsidR="00910A5A">
        <w:rPr>
          <w:rFonts w:cs="Nirmala UI Semilight"/>
        </w:rPr>
        <w:t xml:space="preserve">21cm </w:t>
      </w:r>
      <w:r w:rsidRPr="00FB3E73">
        <w:rPr>
          <w:rFonts w:cs="Nirmala UI Semilight"/>
        </w:rPr>
        <w:t xml:space="preserve">by </w:t>
      </w:r>
      <w:r w:rsidR="00910A5A">
        <w:rPr>
          <w:rFonts w:cs="Nirmala UI Semilight"/>
        </w:rPr>
        <w:t>29.7cm.</w:t>
      </w:r>
    </w:p>
    <w:p w14:paraId="0D3DC349" w14:textId="77777777" w:rsidR="003D08A1" w:rsidRPr="00FB3E73" w:rsidRDefault="003D08A1" w:rsidP="0027309D">
      <w:pPr>
        <w:pStyle w:val="Heading2"/>
        <w:rPr>
          <w:rFonts w:cs="Nirmala UI Semilight"/>
        </w:rPr>
      </w:pPr>
      <w:r w:rsidRPr="00FB3E73">
        <w:rPr>
          <w:rFonts w:cs="Nirmala UI Semilight"/>
        </w:rPr>
        <w:t>Margins</w:t>
      </w:r>
    </w:p>
    <w:p w14:paraId="22151E7B" w14:textId="77777777" w:rsidR="006C4950" w:rsidRPr="00FB3E73" w:rsidRDefault="006C4950" w:rsidP="006C4950">
      <w:pPr>
        <w:rPr>
          <w:rFonts w:cs="Nirmala UI Semilight"/>
        </w:rPr>
      </w:pPr>
      <w:r w:rsidRPr="00FB3E73">
        <w:rPr>
          <w:rFonts w:cs="Nirmala UI Semilight"/>
        </w:rPr>
        <w:t xml:space="preserve">Select </w:t>
      </w:r>
      <w:r>
        <w:rPr>
          <w:rFonts w:cs="Nirmala UI Semilight"/>
        </w:rPr>
        <w:t>Normal</w:t>
      </w:r>
      <w:r w:rsidRPr="00FB3E73">
        <w:rPr>
          <w:rFonts w:cs="Nirmala UI Semilight"/>
        </w:rPr>
        <w:t xml:space="preserve"> Margins. </w:t>
      </w:r>
      <w:r>
        <w:rPr>
          <w:rFonts w:cs="Nirmala UI Semilight"/>
        </w:rPr>
        <w:t>All margins, t</w:t>
      </w:r>
      <w:r w:rsidRPr="00FB3E73">
        <w:rPr>
          <w:rFonts w:cs="Nirmala UI Semilight"/>
        </w:rPr>
        <w:t>op</w:t>
      </w:r>
      <w:r>
        <w:rPr>
          <w:rFonts w:cs="Nirmala UI Semilight"/>
        </w:rPr>
        <w:t>,</w:t>
      </w:r>
      <w:r w:rsidRPr="00FB3E73">
        <w:rPr>
          <w:rFonts w:cs="Nirmala UI Semilight"/>
        </w:rPr>
        <w:t xml:space="preserve"> bottom</w:t>
      </w:r>
      <w:r>
        <w:rPr>
          <w:rFonts w:cs="Nirmala UI Semilight"/>
        </w:rPr>
        <w:t>, inside and outside,</w:t>
      </w:r>
      <w:r w:rsidRPr="00FB3E73">
        <w:rPr>
          <w:rFonts w:cs="Nirmala UI Semilight"/>
        </w:rPr>
        <w:t xml:space="preserve"> should be </w:t>
      </w:r>
      <w:r>
        <w:rPr>
          <w:rFonts w:cs="Nirmala UI Semilight"/>
        </w:rPr>
        <w:t>2.54cm.</w:t>
      </w:r>
    </w:p>
    <w:p w14:paraId="6F7C054C" w14:textId="77777777" w:rsidR="003D08A1" w:rsidRPr="00FB3E73" w:rsidRDefault="003D08A1" w:rsidP="0027309D">
      <w:pPr>
        <w:pStyle w:val="Heading2"/>
        <w:rPr>
          <w:rFonts w:cs="Nirmala UI Semilight"/>
        </w:rPr>
      </w:pPr>
      <w:r w:rsidRPr="00FB3E73">
        <w:rPr>
          <w:rFonts w:cs="Nirmala UI Semilight"/>
        </w:rPr>
        <w:t>Headers and Footers</w:t>
      </w:r>
    </w:p>
    <w:p w14:paraId="03E43963" w14:textId="77777777" w:rsidR="003D08A1" w:rsidRPr="00FB3E73" w:rsidRDefault="00A3141F" w:rsidP="00145B34">
      <w:pPr>
        <w:rPr>
          <w:rFonts w:cs="Nirmala UI Semilight"/>
        </w:rPr>
      </w:pPr>
      <w:r w:rsidRPr="00FB3E73">
        <w:rPr>
          <w:rFonts w:cs="Nirmala UI Semilight"/>
        </w:rPr>
        <w:t>I</w:t>
      </w:r>
      <w:r w:rsidR="006C24B3" w:rsidRPr="00FB3E73">
        <w:rPr>
          <w:rFonts w:cs="Nirmala UI Semilight"/>
        </w:rPr>
        <w:t>n</w:t>
      </w:r>
      <w:r w:rsidRPr="00FB3E73">
        <w:rPr>
          <w:rFonts w:cs="Nirmala UI Semilight"/>
        </w:rPr>
        <w:t>sert page numbers in the footer</w:t>
      </w:r>
      <w:r w:rsidR="006C24B3" w:rsidRPr="00FB3E73">
        <w:rPr>
          <w:rFonts w:cs="Nirmala UI Semilight"/>
        </w:rPr>
        <w:t xml:space="preserve">. We will add the remaining information for </w:t>
      </w:r>
      <w:r w:rsidR="003D08A1" w:rsidRPr="00FB3E73">
        <w:rPr>
          <w:rFonts w:cs="Nirmala UI Semilight"/>
        </w:rPr>
        <w:t xml:space="preserve">the headers, </w:t>
      </w:r>
      <w:r w:rsidR="006C24B3" w:rsidRPr="00FB3E73">
        <w:rPr>
          <w:rFonts w:cs="Nirmala UI Semilight"/>
        </w:rPr>
        <w:t xml:space="preserve">and </w:t>
      </w:r>
      <w:r w:rsidR="003D08A1" w:rsidRPr="00FB3E73">
        <w:rPr>
          <w:rFonts w:cs="Nirmala UI Semilight"/>
        </w:rPr>
        <w:t xml:space="preserve">footers. </w:t>
      </w:r>
    </w:p>
    <w:p w14:paraId="657A3958" w14:textId="77777777" w:rsidR="003D08A1" w:rsidRPr="00FB3E73" w:rsidRDefault="003D08A1" w:rsidP="0027309D">
      <w:pPr>
        <w:pStyle w:val="Heading2"/>
        <w:rPr>
          <w:rFonts w:cs="Nirmala UI Semilight"/>
        </w:rPr>
      </w:pPr>
      <w:r w:rsidRPr="00FB3E73">
        <w:rPr>
          <w:rFonts w:cs="Nirmala UI Semilight"/>
        </w:rPr>
        <w:t>Hyphenation</w:t>
      </w:r>
    </w:p>
    <w:p w14:paraId="1CF6CF85" w14:textId="2E3E6614" w:rsidR="003D08A1" w:rsidRPr="00FB3E73" w:rsidRDefault="001F08A0" w:rsidP="00145B34">
      <w:pPr>
        <w:rPr>
          <w:rFonts w:cs="Nirmala UI Semilight"/>
        </w:rPr>
      </w:pPr>
      <w:r>
        <w:rPr>
          <w:rFonts w:cs="Nirmala UI Semilight"/>
        </w:rPr>
        <w:t>Do not h</w:t>
      </w:r>
      <w:r w:rsidR="003D08A1" w:rsidRPr="00FB3E73">
        <w:rPr>
          <w:rFonts w:cs="Nirmala UI Semilight"/>
        </w:rPr>
        <w:t>yphenate the text in the document. To turn hyphenation</w:t>
      </w:r>
      <w:r>
        <w:rPr>
          <w:rFonts w:cs="Nirmala UI Semilight"/>
        </w:rPr>
        <w:t xml:space="preserve"> off</w:t>
      </w:r>
      <w:r w:rsidR="003D08A1" w:rsidRPr="00FB3E73">
        <w:rPr>
          <w:rFonts w:cs="Nirmala UI Semilight"/>
        </w:rPr>
        <w:t>:</w:t>
      </w:r>
    </w:p>
    <w:p w14:paraId="4383E008" w14:textId="77777777" w:rsidR="003D08A1" w:rsidRPr="00FB3E73" w:rsidRDefault="003D08A1" w:rsidP="00145B34">
      <w:pPr>
        <w:pStyle w:val="ListParagraph"/>
        <w:numPr>
          <w:ilvl w:val="0"/>
          <w:numId w:val="2"/>
        </w:numPr>
        <w:rPr>
          <w:rFonts w:cs="Nirmala UI Semilight"/>
        </w:rPr>
      </w:pPr>
      <w:r w:rsidRPr="00FB3E73">
        <w:rPr>
          <w:rFonts w:cs="Nirmala UI Semilight"/>
        </w:rPr>
        <w:t xml:space="preserve">Select Language on the </w:t>
      </w:r>
      <w:r w:rsidR="008D5EE6" w:rsidRPr="00FB3E73">
        <w:rPr>
          <w:rFonts w:cs="Nirmala UI Semilight"/>
        </w:rPr>
        <w:t>Layout or Page Layout</w:t>
      </w:r>
      <w:r w:rsidRPr="00FB3E73">
        <w:rPr>
          <w:rFonts w:cs="Nirmala UI Semilight"/>
        </w:rPr>
        <w:t xml:space="preserve"> menu.</w:t>
      </w:r>
    </w:p>
    <w:p w14:paraId="35366E05" w14:textId="77777777" w:rsidR="003D08A1" w:rsidRPr="00FB3E73" w:rsidRDefault="003D08A1" w:rsidP="00145B34">
      <w:pPr>
        <w:pStyle w:val="ListParagraph"/>
        <w:numPr>
          <w:ilvl w:val="0"/>
          <w:numId w:val="2"/>
        </w:numPr>
        <w:rPr>
          <w:rFonts w:cs="Nirmala UI Semilight"/>
        </w:rPr>
      </w:pPr>
      <w:r w:rsidRPr="00FB3E73">
        <w:rPr>
          <w:rFonts w:cs="Nirmala UI Semilight"/>
        </w:rPr>
        <w:t>Select Hyphenation.</w:t>
      </w:r>
    </w:p>
    <w:p w14:paraId="04278ADD" w14:textId="42497CFA" w:rsidR="003D08A1" w:rsidRPr="00FB3E73" w:rsidRDefault="003D08A1" w:rsidP="00145B34">
      <w:pPr>
        <w:pStyle w:val="ListParagraph"/>
        <w:numPr>
          <w:ilvl w:val="0"/>
          <w:numId w:val="2"/>
        </w:numPr>
        <w:rPr>
          <w:rFonts w:cs="Nirmala UI Semilight"/>
        </w:rPr>
      </w:pPr>
      <w:r w:rsidRPr="00FB3E73">
        <w:rPr>
          <w:rFonts w:cs="Nirmala UI Semilight"/>
        </w:rPr>
        <w:t xml:space="preserve">Check </w:t>
      </w:r>
      <w:r w:rsidR="001F08A0">
        <w:rPr>
          <w:rFonts w:cs="Nirmala UI Semilight"/>
        </w:rPr>
        <w:t>None</w:t>
      </w:r>
      <w:r w:rsidRPr="00FB3E73">
        <w:rPr>
          <w:rFonts w:cs="Nirmala UI Semilight"/>
        </w:rPr>
        <w:t>.</w:t>
      </w:r>
    </w:p>
    <w:p w14:paraId="7C06F9FA" w14:textId="77777777" w:rsidR="009A3C1A" w:rsidRPr="00FB3E73" w:rsidRDefault="009A3C1A" w:rsidP="0027309D">
      <w:pPr>
        <w:pStyle w:val="Heading2"/>
        <w:rPr>
          <w:rFonts w:cs="Nirmala UI Semilight"/>
        </w:rPr>
      </w:pPr>
      <w:r w:rsidRPr="00FB3E73">
        <w:rPr>
          <w:rFonts w:cs="Nirmala UI Semilight"/>
        </w:rPr>
        <w:t>Footnotes</w:t>
      </w:r>
    </w:p>
    <w:p w14:paraId="32B0E6C7" w14:textId="77777777" w:rsidR="009A3C1A" w:rsidRPr="00FB3E73" w:rsidRDefault="005F4BB0" w:rsidP="00145B34">
      <w:pPr>
        <w:rPr>
          <w:rFonts w:cs="Nirmala UI Semilight"/>
        </w:rPr>
      </w:pPr>
      <w:r w:rsidRPr="00FB3E73">
        <w:rPr>
          <w:rFonts w:cs="Nirmala UI Semilight"/>
          <w:b/>
          <w:bCs/>
        </w:rPr>
        <w:t>Footnotes should not be used at all</w:t>
      </w:r>
      <w:r w:rsidRPr="00FB3E73">
        <w:rPr>
          <w:rFonts w:cs="Nirmala UI Semilight"/>
        </w:rPr>
        <w:t xml:space="preserve">. </w:t>
      </w:r>
      <w:r w:rsidR="009A3C1A" w:rsidRPr="00FB3E73">
        <w:rPr>
          <w:rFonts w:cs="Nirmala UI Semilight"/>
        </w:rPr>
        <w:t xml:space="preserve">Insert your </w:t>
      </w:r>
      <w:r w:rsidRPr="00FB3E73">
        <w:rPr>
          <w:rFonts w:cs="Nirmala UI Semilight"/>
        </w:rPr>
        <w:t>note</w:t>
      </w:r>
      <w:r w:rsidR="009A3C1A" w:rsidRPr="00FB3E73">
        <w:rPr>
          <w:rFonts w:cs="Nirmala UI Semilight"/>
        </w:rPr>
        <w:t xml:space="preserve"> within the body of the paper</w:t>
      </w:r>
      <w:r w:rsidRPr="00FB3E73">
        <w:rPr>
          <w:rFonts w:cs="Nirmala UI Semilight"/>
        </w:rPr>
        <w:t xml:space="preserve"> (if it is important) or omit it.</w:t>
      </w:r>
      <w:r w:rsidR="009A3C1A" w:rsidRPr="00FB3E73">
        <w:rPr>
          <w:rFonts w:cs="Nirmala UI Semilight"/>
        </w:rPr>
        <w:t xml:space="preserve"> The editors will remove footnotes and place the material within the text. </w:t>
      </w:r>
    </w:p>
    <w:p w14:paraId="47923CFB" w14:textId="77777777" w:rsidR="003D08A1" w:rsidRPr="00FB3E73" w:rsidRDefault="003D08A1" w:rsidP="00AD1AA5">
      <w:pPr>
        <w:pStyle w:val="Heading1"/>
        <w:rPr>
          <w:rFonts w:cs="Nirmala UI Semilight"/>
        </w:rPr>
      </w:pPr>
      <w:r w:rsidRPr="00FB3E73">
        <w:rPr>
          <w:rFonts w:cs="Nirmala UI Semilight"/>
        </w:rPr>
        <w:t>Paragraph Styles (This is a Heading 1 Style)</w:t>
      </w:r>
    </w:p>
    <w:p w14:paraId="503A371C" w14:textId="77777777" w:rsidR="00CD1B97" w:rsidRPr="00FB3E73" w:rsidRDefault="00BC14B1" w:rsidP="00145B34">
      <w:pPr>
        <w:rPr>
          <w:rFonts w:cs="Nirmala UI Semilight"/>
        </w:rPr>
      </w:pPr>
      <w:r w:rsidRPr="00FB3E73">
        <w:rPr>
          <w:rFonts w:cs="Nirmala UI Semilight"/>
        </w:rPr>
        <w:t xml:space="preserve">If you have not attached </w:t>
      </w:r>
      <w:r w:rsidR="00E32C66" w:rsidRPr="00FB3E73">
        <w:rPr>
          <w:rFonts w:cs="Nirmala UI Semilight"/>
        </w:rPr>
        <w:t xml:space="preserve">these styles to </w:t>
      </w:r>
      <w:r w:rsidRPr="00FB3E73">
        <w:rPr>
          <w:rFonts w:cs="Nirmala UI Semilight"/>
        </w:rPr>
        <w:t>your paper, u</w:t>
      </w:r>
      <w:r w:rsidR="003D08A1" w:rsidRPr="00FB3E73">
        <w:rPr>
          <w:rFonts w:cs="Nirmala UI Semilight"/>
        </w:rPr>
        <w:t xml:space="preserve">se Word’s default paragraph styles for your document, making just the changes indicated below. </w:t>
      </w:r>
    </w:p>
    <w:p w14:paraId="6461036A" w14:textId="77777777" w:rsidR="003D08A1" w:rsidRPr="00FB3E73" w:rsidRDefault="003D08A1" w:rsidP="0027309D">
      <w:pPr>
        <w:pStyle w:val="Heading2"/>
        <w:rPr>
          <w:rFonts w:cs="Nirmala UI Semilight"/>
        </w:rPr>
      </w:pPr>
      <w:r w:rsidRPr="00FB3E73">
        <w:rPr>
          <w:rFonts w:cs="Nirmala UI Semilight"/>
        </w:rPr>
        <w:t>Headings (This is a Heading 2 Style)</w:t>
      </w:r>
    </w:p>
    <w:p w14:paraId="78CCD5F7" w14:textId="77777777" w:rsidR="003D08A1" w:rsidRPr="00FB3E73" w:rsidRDefault="00A3141F" w:rsidP="00145B34">
      <w:pPr>
        <w:rPr>
          <w:rFonts w:cs="Nirmala UI Semilight"/>
        </w:rPr>
      </w:pPr>
      <w:r w:rsidRPr="00FB3E73">
        <w:rPr>
          <w:rFonts w:cs="Nirmala UI Semilight"/>
        </w:rPr>
        <w:t>Do not number headings. Enter the headings with no</w:t>
      </w:r>
      <w:r w:rsidR="003D08A1" w:rsidRPr="00FB3E73">
        <w:rPr>
          <w:rFonts w:cs="Nirmala UI Semilight"/>
        </w:rPr>
        <w:t xml:space="preserve"> outline numbers or letters in front of them. </w:t>
      </w:r>
    </w:p>
    <w:p w14:paraId="65396A7A" w14:textId="51DECF18" w:rsidR="00E32C66" w:rsidRPr="00FB3E73" w:rsidRDefault="00E32C66" w:rsidP="00E32C66">
      <w:pPr>
        <w:pStyle w:val="Heading3"/>
        <w:rPr>
          <w:rFonts w:cs="Nirmala UI Semilight"/>
        </w:rPr>
      </w:pPr>
      <w:r w:rsidRPr="00FB3E73">
        <w:rPr>
          <w:rFonts w:cs="Nirmala UI Semilight"/>
        </w:rPr>
        <w:lastRenderedPageBreak/>
        <w:t xml:space="preserve">Paper </w:t>
      </w:r>
      <w:r w:rsidR="007B3F75">
        <w:rPr>
          <w:rFonts w:cs="Nirmala UI Semilight"/>
        </w:rPr>
        <w:t>T</w:t>
      </w:r>
      <w:r w:rsidRPr="00FB3E73">
        <w:rPr>
          <w:rFonts w:cs="Nirmala UI Semilight"/>
        </w:rPr>
        <w:t>itle</w:t>
      </w:r>
      <w:r w:rsidR="005F4BB0" w:rsidRPr="00FB3E73">
        <w:rPr>
          <w:rFonts w:cs="Nirmala UI Semilight"/>
        </w:rPr>
        <w:t xml:space="preserve"> </w:t>
      </w:r>
    </w:p>
    <w:p w14:paraId="66B6AD00" w14:textId="77777777" w:rsidR="00E32C66" w:rsidRPr="00FB3E73" w:rsidRDefault="00E32C66" w:rsidP="00E32C66">
      <w:pPr>
        <w:rPr>
          <w:rFonts w:cs="Nirmala UI Semilight"/>
        </w:rPr>
      </w:pPr>
      <w:r w:rsidRPr="00FB3E73">
        <w:rPr>
          <w:rFonts w:cs="Nirmala UI Semilight"/>
        </w:rPr>
        <w:t xml:space="preserve">Use the Paper Title </w:t>
      </w:r>
      <w:r w:rsidR="00141F10" w:rsidRPr="00FB3E73">
        <w:rPr>
          <w:rFonts w:cs="Nirmala UI Semilight"/>
        </w:rPr>
        <w:t xml:space="preserve">style </w:t>
      </w:r>
      <w:r w:rsidRPr="00FB3E73">
        <w:rPr>
          <w:rFonts w:cs="Nirmala UI Semilight"/>
        </w:rPr>
        <w:t xml:space="preserve">for the title of your paper. It is centered with a border under it. The font for this style is </w:t>
      </w:r>
      <w:r w:rsidR="00950D83" w:rsidRPr="00950D83">
        <w:rPr>
          <w:rFonts w:cs="Nirmala UI Semilight"/>
        </w:rPr>
        <w:t>Nirmala UI Semilight</w:t>
      </w:r>
      <w:r w:rsidR="00882269">
        <w:rPr>
          <w:rFonts w:cs="Nirmala UI Semilight"/>
        </w:rPr>
        <w:t>, 20</w:t>
      </w:r>
      <w:r w:rsidRPr="00FB3E73">
        <w:rPr>
          <w:rFonts w:cs="Nirmala UI Semilight"/>
        </w:rPr>
        <w:t xml:space="preserve"> point, Bold, and Small Caps.</w:t>
      </w:r>
    </w:p>
    <w:p w14:paraId="0917BB4F" w14:textId="77777777" w:rsidR="00E32C66" w:rsidRPr="00FB3E73" w:rsidRDefault="00E32C66" w:rsidP="00E32C66">
      <w:pPr>
        <w:rPr>
          <w:rFonts w:cs="Nirmala UI Semilight"/>
        </w:rPr>
      </w:pPr>
      <w:r w:rsidRPr="00FB3E73">
        <w:rPr>
          <w:rFonts w:cs="Nirmala UI Semilight"/>
        </w:rPr>
        <w:t xml:space="preserve">The paragraph formatting is Centered with </w:t>
      </w:r>
      <w:r w:rsidR="005F4BB0" w:rsidRPr="00FB3E73">
        <w:rPr>
          <w:rFonts w:cs="Nirmala UI Semilight"/>
        </w:rPr>
        <w:t xml:space="preserve">a </w:t>
      </w:r>
      <w:r w:rsidRPr="00FB3E73">
        <w:rPr>
          <w:rFonts w:cs="Nirmala UI Semilight"/>
        </w:rPr>
        <w:t>6 point space after it and an underline border at the bottom. The “Keep with Next” property is selected.</w:t>
      </w:r>
    </w:p>
    <w:p w14:paraId="6E798529" w14:textId="77777777" w:rsidR="00E32C66" w:rsidRPr="00FB3E73" w:rsidRDefault="00E32C66" w:rsidP="00E32C66">
      <w:pPr>
        <w:rPr>
          <w:rFonts w:cs="Nirmala UI Semilight"/>
        </w:rPr>
      </w:pPr>
      <w:r w:rsidRPr="00FB3E73">
        <w:rPr>
          <w:rFonts w:cs="Nirmala UI Semilight"/>
        </w:rPr>
        <w:t xml:space="preserve">Capitalize the first letter of every major word. Do </w:t>
      </w:r>
      <w:r w:rsidRPr="00FB3E73">
        <w:rPr>
          <w:rFonts w:cs="Nirmala UI Semilight"/>
          <w:b/>
          <w:bCs/>
        </w:rPr>
        <w:t>not</w:t>
      </w:r>
      <w:r w:rsidRPr="00FB3E73">
        <w:rPr>
          <w:rFonts w:cs="Nirmala UI Semilight"/>
        </w:rPr>
        <w:t xml:space="preserve"> use all upper case.</w:t>
      </w:r>
    </w:p>
    <w:p w14:paraId="46F67054" w14:textId="77777777" w:rsidR="003D08A1" w:rsidRPr="00FB3E73" w:rsidRDefault="003D08A1" w:rsidP="001E05A9">
      <w:pPr>
        <w:pStyle w:val="Heading3"/>
        <w:rPr>
          <w:rFonts w:cs="Nirmala UI Semilight"/>
        </w:rPr>
      </w:pPr>
      <w:r w:rsidRPr="00FB3E73">
        <w:rPr>
          <w:rFonts w:cs="Nirmala UI Semilight"/>
        </w:rPr>
        <w:t>First level headings</w:t>
      </w:r>
    </w:p>
    <w:p w14:paraId="774018DC" w14:textId="77777777" w:rsidR="00845013" w:rsidRPr="00FB3E73" w:rsidRDefault="003D08A1" w:rsidP="00145B34">
      <w:pPr>
        <w:rPr>
          <w:rFonts w:cs="Nirmala UI Semilight"/>
        </w:rPr>
      </w:pPr>
      <w:r w:rsidRPr="00FB3E73">
        <w:rPr>
          <w:rFonts w:cs="Nirmala UI Semilight"/>
        </w:rPr>
        <w:t xml:space="preserve">Use the </w:t>
      </w:r>
      <w:r w:rsidRPr="00FB3E73">
        <w:rPr>
          <w:rFonts w:cs="Nirmala UI Semilight"/>
          <w:b/>
          <w:bCs/>
        </w:rPr>
        <w:t xml:space="preserve">Heading 1 </w:t>
      </w:r>
      <w:r w:rsidRPr="00FB3E73">
        <w:rPr>
          <w:rFonts w:cs="Nirmala UI Semilight"/>
        </w:rPr>
        <w:t xml:space="preserve">style for the title and for major headings. The font for this style is </w:t>
      </w:r>
      <w:r w:rsidR="00882269" w:rsidRPr="00882269">
        <w:rPr>
          <w:rFonts w:cs="Nirmala UI Semilight"/>
        </w:rPr>
        <w:t>Nirmala UI Semilight</w:t>
      </w:r>
      <w:r w:rsidR="008D5EE6" w:rsidRPr="00FB3E73">
        <w:rPr>
          <w:rFonts w:cs="Nirmala UI Semilight"/>
        </w:rPr>
        <w:t>, 16</w:t>
      </w:r>
      <w:r w:rsidRPr="00FB3E73">
        <w:rPr>
          <w:rFonts w:cs="Nirmala UI Semilight"/>
        </w:rPr>
        <w:t xml:space="preserve"> point</w:t>
      </w:r>
      <w:r w:rsidR="00BC14B1" w:rsidRPr="00FB3E73">
        <w:rPr>
          <w:rFonts w:cs="Nirmala UI Semilight"/>
        </w:rPr>
        <w:t>, Bold, and Small Caps.</w:t>
      </w:r>
      <w:r w:rsidRPr="00FB3E73">
        <w:rPr>
          <w:rFonts w:cs="Nirmala UI Semilight"/>
        </w:rPr>
        <w:t xml:space="preserve"> </w:t>
      </w:r>
    </w:p>
    <w:p w14:paraId="7106A1A9" w14:textId="77777777" w:rsidR="003D08A1" w:rsidRPr="00FB3E73" w:rsidRDefault="003D08A1" w:rsidP="00145B34">
      <w:pPr>
        <w:rPr>
          <w:rFonts w:cs="Nirmala UI Semilight"/>
        </w:rPr>
      </w:pPr>
      <w:r w:rsidRPr="00FB3E73">
        <w:rPr>
          <w:rFonts w:cs="Nirmala UI Semilight"/>
        </w:rPr>
        <w:t>The</w:t>
      </w:r>
      <w:r w:rsidR="00BC14B1" w:rsidRPr="00FB3E73">
        <w:rPr>
          <w:rFonts w:cs="Nirmala UI Semilight"/>
        </w:rPr>
        <w:t xml:space="preserve"> paragraph formatting </w:t>
      </w:r>
      <w:r w:rsidR="00845013" w:rsidRPr="00FB3E73">
        <w:rPr>
          <w:rFonts w:cs="Nirmala UI Semilight"/>
        </w:rPr>
        <w:t>has</w:t>
      </w:r>
      <w:r w:rsidR="00BC14B1" w:rsidRPr="00FB3E73">
        <w:rPr>
          <w:rFonts w:cs="Nirmala UI Semilight"/>
        </w:rPr>
        <w:t xml:space="preserve"> a</w:t>
      </w:r>
      <w:r w:rsidR="00FC507F" w:rsidRPr="00FB3E73">
        <w:rPr>
          <w:rFonts w:cs="Nirmala UI Semilight"/>
        </w:rPr>
        <w:t xml:space="preserve"> 3 point space before and a</w:t>
      </w:r>
      <w:r w:rsidRPr="00FB3E73">
        <w:rPr>
          <w:rFonts w:cs="Nirmala UI Semilight"/>
        </w:rPr>
        <w:t xml:space="preserve"> </w:t>
      </w:r>
      <w:r w:rsidR="00BC14B1" w:rsidRPr="00FB3E73">
        <w:rPr>
          <w:rFonts w:cs="Nirmala UI Semilight"/>
        </w:rPr>
        <w:t xml:space="preserve">6 point </w:t>
      </w:r>
      <w:r w:rsidRPr="00FB3E73">
        <w:rPr>
          <w:rFonts w:cs="Nirmala UI Semilight"/>
        </w:rPr>
        <w:t xml:space="preserve">space </w:t>
      </w:r>
      <w:r w:rsidR="00BC14B1" w:rsidRPr="00FB3E73">
        <w:rPr>
          <w:rFonts w:cs="Nirmala UI Semilight"/>
        </w:rPr>
        <w:t>after it and a</w:t>
      </w:r>
      <w:r w:rsidR="00845013" w:rsidRPr="00FB3E73">
        <w:rPr>
          <w:rFonts w:cs="Nirmala UI Semilight"/>
        </w:rPr>
        <w:t>n</w:t>
      </w:r>
      <w:r w:rsidR="00BC14B1" w:rsidRPr="00FB3E73">
        <w:rPr>
          <w:rFonts w:cs="Nirmala UI Semilight"/>
        </w:rPr>
        <w:t xml:space="preserve"> </w:t>
      </w:r>
      <w:r w:rsidR="00845013" w:rsidRPr="00FB3E73">
        <w:rPr>
          <w:rFonts w:cs="Nirmala UI Semilight"/>
        </w:rPr>
        <w:t xml:space="preserve">underline </w:t>
      </w:r>
      <w:r w:rsidR="00BC14B1" w:rsidRPr="00FB3E73">
        <w:rPr>
          <w:rFonts w:cs="Nirmala UI Semilight"/>
        </w:rPr>
        <w:t xml:space="preserve">border </w:t>
      </w:r>
      <w:r w:rsidR="00845013" w:rsidRPr="00FB3E73">
        <w:rPr>
          <w:rFonts w:cs="Nirmala UI Semilight"/>
        </w:rPr>
        <w:t>at the bottom</w:t>
      </w:r>
      <w:r w:rsidRPr="00FB3E73">
        <w:rPr>
          <w:rFonts w:cs="Nirmala UI Semilight"/>
        </w:rPr>
        <w:t>. The “Keep with Next” property is selected.</w:t>
      </w:r>
    </w:p>
    <w:p w14:paraId="2674C669" w14:textId="77777777" w:rsidR="003D08A1" w:rsidRPr="00FB3E73" w:rsidRDefault="003D08A1" w:rsidP="00145B34">
      <w:pPr>
        <w:rPr>
          <w:rFonts w:cs="Nirmala UI Semilight"/>
        </w:rPr>
      </w:pPr>
      <w:r w:rsidRPr="00FB3E73">
        <w:rPr>
          <w:rFonts w:cs="Nirmala UI Semilight"/>
        </w:rPr>
        <w:t xml:space="preserve">Capitalize the first letter of every major word. Do </w:t>
      </w:r>
      <w:r w:rsidRPr="00FB3E73">
        <w:rPr>
          <w:rFonts w:cs="Nirmala UI Semilight"/>
          <w:b/>
          <w:bCs/>
        </w:rPr>
        <w:t>not</w:t>
      </w:r>
      <w:r w:rsidRPr="00FB3E73">
        <w:rPr>
          <w:rFonts w:cs="Nirmala UI Semilight"/>
        </w:rPr>
        <w:t xml:space="preserve"> use all upper case.</w:t>
      </w:r>
    </w:p>
    <w:p w14:paraId="68EC60EA" w14:textId="77777777" w:rsidR="003D08A1" w:rsidRPr="00FB3E73" w:rsidRDefault="003D08A1" w:rsidP="00145B34">
      <w:pPr>
        <w:pStyle w:val="Heading3"/>
        <w:rPr>
          <w:rFonts w:cs="Nirmala UI Semilight"/>
        </w:rPr>
      </w:pPr>
      <w:r w:rsidRPr="00FB3E73">
        <w:rPr>
          <w:rFonts w:cs="Nirmala UI Semilight"/>
        </w:rPr>
        <w:t>Second level headings</w:t>
      </w:r>
    </w:p>
    <w:p w14:paraId="4F4EE8BE" w14:textId="77777777" w:rsidR="003D08A1" w:rsidRPr="00FB3E73" w:rsidRDefault="003D08A1" w:rsidP="00145B34">
      <w:pPr>
        <w:rPr>
          <w:rFonts w:cs="Nirmala UI Semilight"/>
        </w:rPr>
      </w:pPr>
      <w:r w:rsidRPr="00FB3E73">
        <w:rPr>
          <w:rFonts w:cs="Nirmala UI Semilight"/>
        </w:rPr>
        <w:t xml:space="preserve">Use the </w:t>
      </w:r>
      <w:r w:rsidRPr="00FB3E73">
        <w:rPr>
          <w:rFonts w:cs="Nirmala UI Semilight"/>
          <w:b/>
          <w:bCs/>
        </w:rPr>
        <w:t xml:space="preserve">Heading 2 </w:t>
      </w:r>
      <w:r w:rsidRPr="00FB3E73">
        <w:rPr>
          <w:rFonts w:cs="Nirmala UI Semilight"/>
        </w:rPr>
        <w:t xml:space="preserve">style for second level headings. The font for this heading is </w:t>
      </w:r>
      <w:r w:rsidR="00466EB5" w:rsidRPr="00466EB5">
        <w:rPr>
          <w:rFonts w:cs="Nirmala UI Semilight"/>
        </w:rPr>
        <w:t>Nirmala UI Semilight</w:t>
      </w:r>
      <w:r w:rsidR="00845013" w:rsidRPr="00FB3E73">
        <w:rPr>
          <w:rFonts w:cs="Nirmala UI Semilight"/>
        </w:rPr>
        <w:t>, 1</w:t>
      </w:r>
      <w:r w:rsidR="00D22792" w:rsidRPr="00FB3E73">
        <w:rPr>
          <w:rFonts w:cs="Nirmala UI Semilight"/>
        </w:rPr>
        <w:t>4</w:t>
      </w:r>
      <w:r w:rsidRPr="00FB3E73">
        <w:rPr>
          <w:rFonts w:cs="Nirmala UI Semilight"/>
        </w:rPr>
        <w:t xml:space="preserve"> point, Bold, Italic</w:t>
      </w:r>
      <w:r w:rsidR="008D5EE6" w:rsidRPr="00FB3E73">
        <w:rPr>
          <w:rFonts w:cs="Nirmala UI Semilight"/>
        </w:rPr>
        <w:t xml:space="preserve"> and Small Caps</w:t>
      </w:r>
      <w:r w:rsidRPr="00FB3E73">
        <w:rPr>
          <w:rFonts w:cs="Nirmala UI Semilight"/>
        </w:rPr>
        <w:t>. The space before the paragraph is 12 point and the space after is 3 point. The “Keep with Next” property is selected.</w:t>
      </w:r>
    </w:p>
    <w:p w14:paraId="2143A4E8" w14:textId="77777777" w:rsidR="003D08A1" w:rsidRPr="00FB3E73" w:rsidRDefault="003D08A1" w:rsidP="00145B34">
      <w:pPr>
        <w:rPr>
          <w:rFonts w:cs="Nirmala UI Semilight"/>
        </w:rPr>
      </w:pPr>
      <w:r w:rsidRPr="00FB3E73">
        <w:rPr>
          <w:rFonts w:cs="Nirmala UI Semilight"/>
        </w:rPr>
        <w:t xml:space="preserve">Capitalize the first letter of every major word in second level headings. Do </w:t>
      </w:r>
      <w:r w:rsidRPr="00FB3E73">
        <w:rPr>
          <w:rFonts w:cs="Nirmala UI Semilight"/>
          <w:b/>
          <w:bCs/>
        </w:rPr>
        <w:t>not</w:t>
      </w:r>
      <w:r w:rsidRPr="00FB3E73">
        <w:rPr>
          <w:rFonts w:cs="Nirmala UI Semilight"/>
        </w:rPr>
        <w:t xml:space="preserve"> use all upper case.</w:t>
      </w:r>
    </w:p>
    <w:p w14:paraId="3B1A10A1" w14:textId="77777777" w:rsidR="003D08A1" w:rsidRPr="00FB3E73" w:rsidRDefault="003D08A1" w:rsidP="00145B34">
      <w:pPr>
        <w:pStyle w:val="Heading3"/>
        <w:rPr>
          <w:rFonts w:cs="Nirmala UI Semilight"/>
        </w:rPr>
      </w:pPr>
      <w:r w:rsidRPr="00FB3E73">
        <w:rPr>
          <w:rFonts w:cs="Nirmala UI Semilight"/>
        </w:rPr>
        <w:t>Third level headings (This is a heading 3 style)</w:t>
      </w:r>
    </w:p>
    <w:p w14:paraId="71FCBABD" w14:textId="77777777" w:rsidR="003D08A1" w:rsidRPr="00FB3E73" w:rsidRDefault="003D08A1" w:rsidP="00145B34">
      <w:pPr>
        <w:rPr>
          <w:rFonts w:cs="Nirmala UI Semilight"/>
        </w:rPr>
      </w:pPr>
      <w:r w:rsidRPr="00FB3E73">
        <w:rPr>
          <w:rFonts w:cs="Nirmala UI Semilight"/>
        </w:rPr>
        <w:t xml:space="preserve">Use the </w:t>
      </w:r>
      <w:r w:rsidRPr="00FB3E73">
        <w:rPr>
          <w:rFonts w:cs="Nirmala UI Semilight"/>
          <w:b/>
          <w:bCs/>
        </w:rPr>
        <w:t xml:space="preserve">Heading 3 </w:t>
      </w:r>
      <w:r w:rsidRPr="00FB3E73">
        <w:rPr>
          <w:rFonts w:cs="Nirmala UI Semilight"/>
        </w:rPr>
        <w:t xml:space="preserve">style for third level headings. The font for this heading is </w:t>
      </w:r>
      <w:r w:rsidR="00466EB5" w:rsidRPr="00466EB5">
        <w:rPr>
          <w:rFonts w:cs="Nirmala UI Semilight"/>
        </w:rPr>
        <w:t>Nirmala UI Semilight</w:t>
      </w:r>
      <w:r w:rsidR="00845013" w:rsidRPr="00FB3E73">
        <w:rPr>
          <w:rFonts w:cs="Nirmala UI Semilight"/>
        </w:rPr>
        <w:t>, 12</w:t>
      </w:r>
      <w:r w:rsidRPr="00FB3E73">
        <w:rPr>
          <w:rFonts w:cs="Nirmala UI Semilight"/>
        </w:rPr>
        <w:t xml:space="preserve"> point, Bold. The space before the paragraph is 12 point and the space after is 3 point. The “Keep with Next” property is selected. </w:t>
      </w:r>
    </w:p>
    <w:p w14:paraId="0794E517" w14:textId="77777777" w:rsidR="003D08A1" w:rsidRPr="00FB3E73" w:rsidRDefault="003D08A1" w:rsidP="00145B34">
      <w:pPr>
        <w:rPr>
          <w:rFonts w:cs="Nirmala UI Semilight"/>
        </w:rPr>
      </w:pPr>
      <w:r w:rsidRPr="00FB3E73">
        <w:rPr>
          <w:rFonts w:cs="Nirmala UI Semilight"/>
        </w:rPr>
        <w:t>Capitalize only the first word</w:t>
      </w:r>
      <w:r w:rsidR="008D5EE6" w:rsidRPr="00FB3E73">
        <w:rPr>
          <w:rFonts w:cs="Nirmala UI Semilight"/>
        </w:rPr>
        <w:t xml:space="preserve"> and proper nouns</w:t>
      </w:r>
      <w:r w:rsidRPr="00FB3E73">
        <w:rPr>
          <w:rFonts w:cs="Nirmala UI Semilight"/>
        </w:rPr>
        <w:t xml:space="preserve"> in this heading.</w:t>
      </w:r>
    </w:p>
    <w:p w14:paraId="762563B7" w14:textId="77777777" w:rsidR="003D08A1" w:rsidRPr="00FB3E73" w:rsidRDefault="003D08A1" w:rsidP="0027309D">
      <w:pPr>
        <w:pStyle w:val="Heading2"/>
        <w:rPr>
          <w:rFonts w:cs="Nirmala UI Semilight"/>
        </w:rPr>
      </w:pPr>
      <w:r w:rsidRPr="00FB3E73">
        <w:rPr>
          <w:rFonts w:cs="Nirmala UI Semilight"/>
        </w:rPr>
        <w:t>Text Paragraphs</w:t>
      </w:r>
    </w:p>
    <w:p w14:paraId="136F64CF" w14:textId="77777777" w:rsidR="003D08A1" w:rsidRPr="00FB3E73" w:rsidRDefault="003D08A1" w:rsidP="00145B34">
      <w:pPr>
        <w:rPr>
          <w:rFonts w:cs="Nirmala UI Semilight"/>
        </w:rPr>
      </w:pPr>
      <w:r w:rsidRPr="00FB3E73">
        <w:rPr>
          <w:rFonts w:cs="Nirmala UI Semilight"/>
        </w:rPr>
        <w:t xml:space="preserve">Use the </w:t>
      </w:r>
      <w:r w:rsidRPr="00FB3E73">
        <w:rPr>
          <w:rFonts w:cs="Nirmala UI Semilight"/>
          <w:b/>
          <w:bCs/>
        </w:rPr>
        <w:t xml:space="preserve">Normal </w:t>
      </w:r>
      <w:r w:rsidRPr="00FB3E73">
        <w:rPr>
          <w:rFonts w:cs="Nirmala UI Semilight"/>
        </w:rPr>
        <w:t xml:space="preserve">style for paragraphs of text. The paragraph is single-spaced with </w:t>
      </w:r>
      <w:r w:rsidRPr="00FB3E73">
        <w:rPr>
          <w:rFonts w:cs="Nirmala UI Semilight"/>
          <w:b/>
          <w:bCs/>
        </w:rPr>
        <w:t>no</w:t>
      </w:r>
      <w:r w:rsidRPr="00FB3E73">
        <w:rPr>
          <w:rFonts w:cs="Nirmala UI Semilight"/>
        </w:rPr>
        <w:t xml:space="preserve"> indentation</w:t>
      </w:r>
      <w:r w:rsidR="008D5EE6" w:rsidRPr="00FB3E73">
        <w:rPr>
          <w:rFonts w:cs="Nirmala UI Semilight"/>
        </w:rPr>
        <w:t xml:space="preserve"> and has a 6-point space after it</w:t>
      </w:r>
      <w:r w:rsidRPr="00FB3E73">
        <w:rPr>
          <w:rFonts w:cs="Nirmala UI Semilight"/>
        </w:rPr>
        <w:t>.</w:t>
      </w:r>
      <w:r w:rsidR="006E7B07" w:rsidRPr="00FB3E73">
        <w:rPr>
          <w:rFonts w:cs="Nirmala UI Semilight"/>
        </w:rPr>
        <w:t xml:space="preserve"> The font for this style is </w:t>
      </w:r>
      <w:r w:rsidR="00466EB5">
        <w:rPr>
          <w:rFonts w:cs="Nirmala UI Semilight"/>
        </w:rPr>
        <w:t>12</w:t>
      </w:r>
      <w:r w:rsidR="008D5EE6" w:rsidRPr="00FB3E73">
        <w:rPr>
          <w:rFonts w:cs="Nirmala UI Semilight"/>
        </w:rPr>
        <w:t xml:space="preserve"> point </w:t>
      </w:r>
      <w:r w:rsidR="00466EB5" w:rsidRPr="00466EB5">
        <w:rPr>
          <w:rFonts w:cs="Nirmala UI Semilight"/>
        </w:rPr>
        <w:t>Nirmala UI Semilight</w:t>
      </w:r>
      <w:r w:rsidRPr="00FB3E73">
        <w:rPr>
          <w:rFonts w:cs="Nirmala UI Semilight"/>
        </w:rPr>
        <w:t>.</w:t>
      </w:r>
      <w:r w:rsidR="006E7B07" w:rsidRPr="00FB3E73">
        <w:rPr>
          <w:rFonts w:cs="Nirmala UI Semilight"/>
        </w:rPr>
        <w:t xml:space="preserve"> Do </w:t>
      </w:r>
      <w:r w:rsidR="006E7B07" w:rsidRPr="00FB3E73">
        <w:rPr>
          <w:rFonts w:cs="Nirmala UI Semilight"/>
          <w:b/>
          <w:bCs/>
        </w:rPr>
        <w:t>not</w:t>
      </w:r>
      <w:r w:rsidR="006E7B07" w:rsidRPr="00FB3E73">
        <w:rPr>
          <w:rFonts w:cs="Nirmala UI Semilight"/>
        </w:rPr>
        <w:t xml:space="preserve"> put blank lines between paragraphs.</w:t>
      </w:r>
    </w:p>
    <w:p w14:paraId="337B2075" w14:textId="77777777" w:rsidR="003D08A1" w:rsidRPr="00FB3E73" w:rsidRDefault="003D08A1" w:rsidP="00145B34">
      <w:pPr>
        <w:pStyle w:val="Heading3"/>
        <w:rPr>
          <w:rFonts w:cs="Nirmala UI Semilight"/>
        </w:rPr>
      </w:pPr>
      <w:r w:rsidRPr="00FB3E73">
        <w:rPr>
          <w:rFonts w:cs="Nirmala UI Semilight"/>
        </w:rPr>
        <w:t>Other types text of paragraphs</w:t>
      </w:r>
    </w:p>
    <w:p w14:paraId="1598F861" w14:textId="77777777" w:rsidR="003D08A1" w:rsidRPr="00FB3E73" w:rsidRDefault="003D08A1" w:rsidP="00145B34">
      <w:pPr>
        <w:rPr>
          <w:rFonts w:cs="Nirmala UI Semilight"/>
        </w:rPr>
      </w:pPr>
      <w:r w:rsidRPr="00FB3E73">
        <w:rPr>
          <w:rFonts w:cs="Nirmala UI Semilight"/>
          <w:b/>
          <w:bCs/>
        </w:rPr>
        <w:t>Fo</w:t>
      </w:r>
      <w:r w:rsidR="00973520">
        <w:rPr>
          <w:rFonts w:cs="Nirmala UI Semilight"/>
          <w:b/>
          <w:bCs/>
        </w:rPr>
        <w:t>u</w:t>
      </w:r>
      <w:r w:rsidRPr="00FB3E73">
        <w:rPr>
          <w:rFonts w:cs="Nirmala UI Semilight"/>
          <w:b/>
          <w:bCs/>
        </w:rPr>
        <w:t>rth level.</w:t>
      </w:r>
      <w:r w:rsidRPr="00FB3E73">
        <w:rPr>
          <w:rFonts w:cs="Nirmala UI Semilight"/>
        </w:rPr>
        <w:t xml:space="preserve"> Three levels of headings are enough for most papers. If you need another level, such as for this paragraph, use the Normal style and place the heading at the beginning of the paragraph in bold font.</w:t>
      </w:r>
    </w:p>
    <w:p w14:paraId="287D6CD8" w14:textId="77777777" w:rsidR="003D08A1" w:rsidRPr="00FB3E73" w:rsidRDefault="003D08A1" w:rsidP="00145B34">
      <w:pPr>
        <w:rPr>
          <w:rFonts w:cs="Nirmala UI Semilight"/>
        </w:rPr>
      </w:pPr>
      <w:r w:rsidRPr="00FB3E73">
        <w:rPr>
          <w:rFonts w:cs="Nirmala UI Semilight"/>
          <w:b/>
          <w:bCs/>
        </w:rPr>
        <w:t>Lists</w:t>
      </w:r>
      <w:r w:rsidRPr="00FB3E73">
        <w:rPr>
          <w:rFonts w:cs="Nirmala UI Semilight"/>
        </w:rPr>
        <w:t>. Use Word’s automatic bullet or number formats for lists.</w:t>
      </w:r>
    </w:p>
    <w:p w14:paraId="6EC55882" w14:textId="77777777" w:rsidR="007074A7" w:rsidRPr="00FB3E73" w:rsidRDefault="007074A7" w:rsidP="00145B34">
      <w:pPr>
        <w:rPr>
          <w:rFonts w:cs="Nirmala UI Semilight"/>
        </w:rPr>
      </w:pPr>
      <w:r w:rsidRPr="00FB3E73">
        <w:rPr>
          <w:rFonts w:cs="Nirmala UI Semilight"/>
          <w:b/>
          <w:bCs/>
        </w:rPr>
        <w:t xml:space="preserve">References: </w:t>
      </w:r>
      <w:r w:rsidR="00466EB5">
        <w:rPr>
          <w:rFonts w:cs="Nirmala UI Semilight"/>
        </w:rPr>
        <w:t>Use a 11</w:t>
      </w:r>
      <w:r w:rsidRPr="00FB3E73">
        <w:rPr>
          <w:rFonts w:cs="Nirmala UI Semilight"/>
        </w:rPr>
        <w:t xml:space="preserve"> point </w:t>
      </w:r>
      <w:r w:rsidR="00466EB5" w:rsidRPr="00466EB5">
        <w:rPr>
          <w:rFonts w:cs="Nirmala UI Semilight"/>
        </w:rPr>
        <w:t>Nirmala UI Semilight</w:t>
      </w:r>
      <w:r w:rsidR="00326AB7" w:rsidRPr="00FB3E73">
        <w:rPr>
          <w:rFonts w:cs="Nirmala UI Semilight"/>
        </w:rPr>
        <w:t xml:space="preserve"> </w:t>
      </w:r>
      <w:r w:rsidRPr="00FB3E73">
        <w:rPr>
          <w:rFonts w:cs="Nirmala UI Semilight"/>
        </w:rPr>
        <w:t>font with a hanging indent of 0.25 inches</w:t>
      </w:r>
      <w:r w:rsidR="00466EB5">
        <w:rPr>
          <w:rFonts w:cs="Nirmala UI Semilight"/>
        </w:rPr>
        <w:t xml:space="preserve"> (0.635cm)</w:t>
      </w:r>
      <w:r w:rsidRPr="00FB3E73">
        <w:rPr>
          <w:rFonts w:cs="Nirmala UI Semilight"/>
        </w:rPr>
        <w:t>.</w:t>
      </w:r>
    </w:p>
    <w:p w14:paraId="23E15C5A" w14:textId="77777777" w:rsidR="003D08A1" w:rsidRPr="00FB3E73" w:rsidRDefault="003D08A1" w:rsidP="00145B34">
      <w:pPr>
        <w:rPr>
          <w:rFonts w:cs="Nirmala UI Semilight"/>
        </w:rPr>
      </w:pPr>
      <w:r w:rsidRPr="00FB3E73">
        <w:rPr>
          <w:rFonts w:cs="Nirmala UI Semilight"/>
          <w:b/>
          <w:bCs/>
        </w:rPr>
        <w:t>Other</w:t>
      </w:r>
      <w:r w:rsidRPr="00FB3E73">
        <w:rPr>
          <w:rFonts w:cs="Nirmala UI Semilight"/>
        </w:rPr>
        <w:t>. Use other formats only when absolutely necessary.</w:t>
      </w:r>
    </w:p>
    <w:p w14:paraId="17A0BC8B" w14:textId="77777777" w:rsidR="00A64C2E" w:rsidRPr="00FB3E73" w:rsidRDefault="00A64C2E" w:rsidP="00AD1AA5">
      <w:pPr>
        <w:pStyle w:val="Heading1"/>
        <w:rPr>
          <w:rFonts w:cs="Nirmala UI Semilight"/>
        </w:rPr>
      </w:pPr>
      <w:r w:rsidRPr="00FB3E73">
        <w:rPr>
          <w:rFonts w:cs="Nirmala UI Semilight"/>
        </w:rPr>
        <w:lastRenderedPageBreak/>
        <w:t>Figures and Tables</w:t>
      </w:r>
    </w:p>
    <w:p w14:paraId="0C6DDDCA" w14:textId="77777777" w:rsidR="00457002" w:rsidRPr="00FB3E73" w:rsidRDefault="00A64C2E" w:rsidP="00145B34">
      <w:pPr>
        <w:rPr>
          <w:rFonts w:cs="Nirmala UI Semilight"/>
        </w:rPr>
      </w:pPr>
      <w:r w:rsidRPr="00FB3E73">
        <w:rPr>
          <w:rFonts w:cs="Nirmala UI Semilight"/>
        </w:rPr>
        <w:t xml:space="preserve">A table is data presented in tabular format with rows and columns. A figure is any other pictorial representation of data such as graphs or drawings. Each figure or table must be numbered and have a brief caption that describes it. Every figure or table </w:t>
      </w:r>
      <w:r w:rsidRPr="00FB3E73">
        <w:rPr>
          <w:rFonts w:cs="Nirmala UI Semilight"/>
          <w:b/>
          <w:bCs/>
        </w:rPr>
        <w:t>must be referenced</w:t>
      </w:r>
      <w:r w:rsidRPr="00FB3E73">
        <w:rPr>
          <w:rFonts w:cs="Nirmala UI Semilight"/>
        </w:rPr>
        <w:t xml:space="preserve"> in the body of the paper.</w:t>
      </w:r>
      <w:r w:rsidR="006B638B" w:rsidRPr="00FB3E73">
        <w:rPr>
          <w:rFonts w:cs="Nirmala UI Semilight"/>
        </w:rPr>
        <w:t xml:space="preserve"> Table 1 is an example of a table and Figure 1 is an example of a figure.</w:t>
      </w:r>
    </w:p>
    <w:p w14:paraId="681D95F8" w14:textId="77777777" w:rsidR="00E177E7" w:rsidRPr="00FB3E73" w:rsidRDefault="00E177E7" w:rsidP="00E177E7">
      <w:pPr>
        <w:pStyle w:val="Captiontablefigure"/>
      </w:pPr>
      <w:r w:rsidRPr="00FB3E73">
        <w:t>Table 1. Example of a table</w:t>
      </w:r>
    </w:p>
    <w:tbl>
      <w:tblPr>
        <w:tblW w:w="8574" w:type="dxa"/>
        <w:jc w:val="center"/>
        <w:tblLayout w:type="fixed"/>
        <w:tblCellMar>
          <w:left w:w="40" w:type="dxa"/>
          <w:right w:w="40" w:type="dxa"/>
        </w:tblCellMar>
        <w:tblLook w:val="0000" w:firstRow="0" w:lastRow="0" w:firstColumn="0" w:lastColumn="0" w:noHBand="0" w:noVBand="0"/>
      </w:tblPr>
      <w:tblGrid>
        <w:gridCol w:w="754"/>
        <w:gridCol w:w="769"/>
        <w:gridCol w:w="770"/>
        <w:gridCol w:w="1342"/>
        <w:gridCol w:w="1211"/>
        <w:gridCol w:w="1258"/>
        <w:gridCol w:w="1010"/>
        <w:gridCol w:w="1460"/>
      </w:tblGrid>
      <w:tr w:rsidR="006B638B" w:rsidRPr="00FB3E73" w14:paraId="30CFA896" w14:textId="77777777">
        <w:trPr>
          <w:trHeight w:val="300"/>
          <w:jc w:val="center"/>
        </w:trPr>
        <w:tc>
          <w:tcPr>
            <w:tcW w:w="754" w:type="dxa"/>
            <w:tcBorders>
              <w:top w:val="single" w:sz="6" w:space="0" w:color="000000"/>
              <w:left w:val="single" w:sz="6" w:space="0" w:color="000000"/>
              <w:bottom w:val="single" w:sz="6" w:space="0" w:color="000000"/>
              <w:right w:val="single" w:sz="6" w:space="0" w:color="000000"/>
            </w:tcBorders>
            <w:shd w:val="solid" w:color="C0C0C0" w:fill="auto"/>
          </w:tcPr>
          <w:p w14:paraId="1F5E000F" w14:textId="77777777" w:rsidR="006B638B" w:rsidRPr="00FB3E73" w:rsidRDefault="006B638B" w:rsidP="00145B34">
            <w:pPr>
              <w:rPr>
                <w:rFonts w:cs="Nirmala UI Semilight"/>
                <w:snapToGrid w:val="0"/>
                <w:sz w:val="20"/>
              </w:rPr>
            </w:pPr>
            <w:r w:rsidRPr="00FB3E73">
              <w:rPr>
                <w:rFonts w:cs="Nirmala UI Semilight"/>
                <w:snapToGrid w:val="0"/>
                <w:sz w:val="20"/>
              </w:rPr>
              <w:t>ID#</w:t>
            </w:r>
          </w:p>
        </w:tc>
        <w:tc>
          <w:tcPr>
            <w:tcW w:w="769" w:type="dxa"/>
            <w:tcBorders>
              <w:top w:val="single" w:sz="6" w:space="0" w:color="000000"/>
              <w:left w:val="single" w:sz="6" w:space="0" w:color="000000"/>
              <w:bottom w:val="single" w:sz="6" w:space="0" w:color="000000"/>
              <w:right w:val="single" w:sz="6" w:space="0" w:color="000000"/>
            </w:tcBorders>
            <w:shd w:val="solid" w:color="C0C0C0" w:fill="auto"/>
          </w:tcPr>
          <w:p w14:paraId="7434F206" w14:textId="77777777" w:rsidR="006B638B" w:rsidRPr="00FB3E73" w:rsidRDefault="006B638B" w:rsidP="00145B34">
            <w:pPr>
              <w:rPr>
                <w:rFonts w:cs="Nirmala UI Semilight"/>
                <w:snapToGrid w:val="0"/>
                <w:sz w:val="20"/>
              </w:rPr>
            </w:pPr>
            <w:r w:rsidRPr="00FB3E73">
              <w:rPr>
                <w:rFonts w:cs="Nirmala UI Semilight"/>
                <w:snapToGrid w:val="0"/>
                <w:sz w:val="20"/>
              </w:rPr>
              <w:t>LAST</w:t>
            </w:r>
          </w:p>
        </w:tc>
        <w:tc>
          <w:tcPr>
            <w:tcW w:w="770" w:type="dxa"/>
            <w:tcBorders>
              <w:top w:val="single" w:sz="6" w:space="0" w:color="000000"/>
              <w:left w:val="single" w:sz="6" w:space="0" w:color="000000"/>
              <w:bottom w:val="single" w:sz="6" w:space="0" w:color="000000"/>
              <w:right w:val="single" w:sz="6" w:space="0" w:color="000000"/>
            </w:tcBorders>
            <w:shd w:val="solid" w:color="C0C0C0" w:fill="auto"/>
          </w:tcPr>
          <w:p w14:paraId="2E35C153" w14:textId="77777777" w:rsidR="006B638B" w:rsidRPr="00FB3E73" w:rsidRDefault="006B638B" w:rsidP="00145B34">
            <w:pPr>
              <w:rPr>
                <w:rFonts w:cs="Nirmala UI Semilight"/>
                <w:snapToGrid w:val="0"/>
                <w:sz w:val="20"/>
              </w:rPr>
            </w:pPr>
            <w:r w:rsidRPr="00FB3E73">
              <w:rPr>
                <w:rFonts w:cs="Nirmala UI Semilight"/>
                <w:snapToGrid w:val="0"/>
                <w:sz w:val="20"/>
              </w:rPr>
              <w:t>FIRST</w:t>
            </w:r>
          </w:p>
        </w:tc>
        <w:tc>
          <w:tcPr>
            <w:tcW w:w="1342" w:type="dxa"/>
            <w:tcBorders>
              <w:top w:val="single" w:sz="6" w:space="0" w:color="000000"/>
              <w:left w:val="single" w:sz="6" w:space="0" w:color="000000"/>
              <w:bottom w:val="single" w:sz="6" w:space="0" w:color="000000"/>
              <w:right w:val="single" w:sz="6" w:space="0" w:color="000000"/>
            </w:tcBorders>
            <w:shd w:val="solid" w:color="C0C0C0" w:fill="auto"/>
          </w:tcPr>
          <w:p w14:paraId="5F464B6B" w14:textId="77777777" w:rsidR="006B638B" w:rsidRPr="00FB3E73" w:rsidRDefault="006B638B" w:rsidP="00145B34">
            <w:pPr>
              <w:rPr>
                <w:rFonts w:cs="Nirmala UI Semilight"/>
                <w:snapToGrid w:val="0"/>
                <w:sz w:val="20"/>
              </w:rPr>
            </w:pPr>
            <w:r w:rsidRPr="00FB3E73">
              <w:rPr>
                <w:rFonts w:cs="Nirmala UI Semilight"/>
                <w:snapToGrid w:val="0"/>
                <w:sz w:val="20"/>
              </w:rPr>
              <w:t>CATALOG #</w:t>
            </w:r>
          </w:p>
        </w:tc>
        <w:tc>
          <w:tcPr>
            <w:tcW w:w="1211" w:type="dxa"/>
            <w:tcBorders>
              <w:top w:val="single" w:sz="6" w:space="0" w:color="000000"/>
              <w:left w:val="single" w:sz="6" w:space="0" w:color="000000"/>
              <w:bottom w:val="single" w:sz="6" w:space="0" w:color="000000"/>
              <w:right w:val="single" w:sz="6" w:space="0" w:color="000000"/>
            </w:tcBorders>
            <w:shd w:val="solid" w:color="C0C0C0" w:fill="auto"/>
          </w:tcPr>
          <w:p w14:paraId="26C81F8A" w14:textId="77777777" w:rsidR="006B638B" w:rsidRPr="00FB3E73" w:rsidRDefault="006B638B" w:rsidP="00145B34">
            <w:pPr>
              <w:pStyle w:val="Heading4"/>
              <w:rPr>
                <w:rFonts w:cs="Nirmala UI Semilight"/>
                <w:b w:val="0"/>
                <w:sz w:val="20"/>
              </w:rPr>
            </w:pPr>
            <w:r w:rsidRPr="00FB3E73">
              <w:rPr>
                <w:rFonts w:cs="Nirmala UI Semilight"/>
                <w:b w:val="0"/>
                <w:sz w:val="20"/>
              </w:rPr>
              <w:t>CATEGORY</w:t>
            </w:r>
          </w:p>
        </w:tc>
        <w:tc>
          <w:tcPr>
            <w:tcW w:w="1258" w:type="dxa"/>
            <w:tcBorders>
              <w:top w:val="single" w:sz="6" w:space="0" w:color="000000"/>
              <w:left w:val="single" w:sz="6" w:space="0" w:color="000000"/>
              <w:bottom w:val="single" w:sz="6" w:space="0" w:color="000000"/>
              <w:right w:val="single" w:sz="6" w:space="0" w:color="000000"/>
            </w:tcBorders>
            <w:shd w:val="solid" w:color="C0C0C0" w:fill="auto"/>
          </w:tcPr>
          <w:p w14:paraId="666EB88A" w14:textId="77777777" w:rsidR="006B638B" w:rsidRPr="00FB3E73" w:rsidRDefault="006B638B" w:rsidP="00145B34">
            <w:pPr>
              <w:rPr>
                <w:rFonts w:cs="Nirmala UI Semilight"/>
                <w:snapToGrid w:val="0"/>
                <w:sz w:val="20"/>
              </w:rPr>
            </w:pPr>
            <w:r w:rsidRPr="00FB3E73">
              <w:rPr>
                <w:rFonts w:cs="Nirmala UI Semilight"/>
                <w:snapToGrid w:val="0"/>
                <w:sz w:val="20"/>
              </w:rPr>
              <w:t>QUANTITY</w:t>
            </w:r>
          </w:p>
        </w:tc>
        <w:tc>
          <w:tcPr>
            <w:tcW w:w="1010" w:type="dxa"/>
            <w:tcBorders>
              <w:top w:val="single" w:sz="6" w:space="0" w:color="000000"/>
              <w:left w:val="single" w:sz="6" w:space="0" w:color="000000"/>
              <w:bottom w:val="single" w:sz="6" w:space="0" w:color="000000"/>
              <w:right w:val="single" w:sz="6" w:space="0" w:color="000000"/>
            </w:tcBorders>
            <w:shd w:val="solid" w:color="C0C0C0" w:fill="auto"/>
          </w:tcPr>
          <w:p w14:paraId="40AA63F1" w14:textId="77777777" w:rsidR="006B638B" w:rsidRPr="00FB3E73" w:rsidRDefault="006B638B" w:rsidP="00145B34">
            <w:pPr>
              <w:rPr>
                <w:rFonts w:cs="Nirmala UI Semilight"/>
                <w:snapToGrid w:val="0"/>
                <w:sz w:val="20"/>
              </w:rPr>
            </w:pPr>
            <w:r w:rsidRPr="00FB3E73">
              <w:rPr>
                <w:rFonts w:cs="Nirmala UI Semilight"/>
                <w:snapToGrid w:val="0"/>
                <w:sz w:val="20"/>
              </w:rPr>
              <w:t>AMOUNT</w:t>
            </w:r>
          </w:p>
        </w:tc>
        <w:tc>
          <w:tcPr>
            <w:tcW w:w="1460" w:type="dxa"/>
            <w:tcBorders>
              <w:top w:val="single" w:sz="6" w:space="0" w:color="000000"/>
              <w:left w:val="single" w:sz="6" w:space="0" w:color="000000"/>
              <w:bottom w:val="single" w:sz="6" w:space="0" w:color="000000"/>
              <w:right w:val="single" w:sz="6" w:space="0" w:color="000000"/>
            </w:tcBorders>
            <w:shd w:val="solid" w:color="C0C0C0" w:fill="auto"/>
          </w:tcPr>
          <w:p w14:paraId="63C8FE46" w14:textId="77777777" w:rsidR="006B638B" w:rsidRPr="00FB3E73" w:rsidRDefault="006B638B" w:rsidP="00145B34">
            <w:pPr>
              <w:rPr>
                <w:rFonts w:cs="Nirmala UI Semilight"/>
                <w:snapToGrid w:val="0"/>
                <w:sz w:val="20"/>
              </w:rPr>
            </w:pPr>
            <w:r w:rsidRPr="00FB3E73">
              <w:rPr>
                <w:rFonts w:cs="Nirmala UI Semilight"/>
                <w:snapToGrid w:val="0"/>
                <w:sz w:val="20"/>
              </w:rPr>
              <w:t>COMMISSION</w:t>
            </w:r>
          </w:p>
        </w:tc>
      </w:tr>
      <w:tr w:rsidR="006B638B" w:rsidRPr="00FB3E73" w14:paraId="023BB329" w14:textId="77777777">
        <w:trPr>
          <w:trHeight w:val="300"/>
          <w:jc w:val="center"/>
        </w:trPr>
        <w:tc>
          <w:tcPr>
            <w:tcW w:w="754" w:type="dxa"/>
            <w:tcBorders>
              <w:top w:val="single" w:sz="6" w:space="0" w:color="C0C0C0"/>
              <w:left w:val="single" w:sz="6" w:space="0" w:color="C0C0C0"/>
              <w:bottom w:val="single" w:sz="6" w:space="0" w:color="C0C0C0"/>
              <w:right w:val="single" w:sz="6" w:space="0" w:color="C0C0C0"/>
            </w:tcBorders>
            <w:shd w:val="solid" w:color="FFFFFF" w:fill="auto"/>
          </w:tcPr>
          <w:p w14:paraId="29833E36" w14:textId="77777777" w:rsidR="006B638B" w:rsidRPr="00FB3E73" w:rsidRDefault="006B638B" w:rsidP="00145B34">
            <w:pPr>
              <w:rPr>
                <w:rFonts w:cs="Nirmala UI Semilight"/>
                <w:snapToGrid w:val="0"/>
              </w:rPr>
            </w:pPr>
            <w:r w:rsidRPr="00FB3E73">
              <w:rPr>
                <w:rFonts w:cs="Nirmala UI Semilight"/>
                <w:snapToGrid w:val="0"/>
              </w:rPr>
              <w:t>S00001</w:t>
            </w:r>
          </w:p>
        </w:tc>
        <w:tc>
          <w:tcPr>
            <w:tcW w:w="769" w:type="dxa"/>
            <w:tcBorders>
              <w:top w:val="single" w:sz="6" w:space="0" w:color="C0C0C0"/>
              <w:left w:val="single" w:sz="6" w:space="0" w:color="C0C0C0"/>
              <w:bottom w:val="single" w:sz="6" w:space="0" w:color="C0C0C0"/>
              <w:right w:val="single" w:sz="6" w:space="0" w:color="C0C0C0"/>
            </w:tcBorders>
            <w:shd w:val="solid" w:color="FFFFFF" w:fill="auto"/>
          </w:tcPr>
          <w:p w14:paraId="2AF66E8B" w14:textId="77777777" w:rsidR="006B638B" w:rsidRPr="00FB3E73" w:rsidRDefault="006B638B" w:rsidP="00145B34">
            <w:pPr>
              <w:rPr>
                <w:rFonts w:cs="Nirmala UI Semilight"/>
                <w:snapToGrid w:val="0"/>
              </w:rPr>
            </w:pPr>
            <w:r w:rsidRPr="00FB3E73">
              <w:rPr>
                <w:rFonts w:cs="Nirmala UI Semilight"/>
                <w:snapToGrid w:val="0"/>
              </w:rPr>
              <w:t>Golden</w:t>
            </w:r>
          </w:p>
        </w:tc>
        <w:tc>
          <w:tcPr>
            <w:tcW w:w="770" w:type="dxa"/>
            <w:tcBorders>
              <w:top w:val="single" w:sz="6" w:space="0" w:color="C0C0C0"/>
              <w:left w:val="single" w:sz="6" w:space="0" w:color="C0C0C0"/>
              <w:bottom w:val="single" w:sz="6" w:space="0" w:color="C0C0C0"/>
              <w:right w:val="single" w:sz="6" w:space="0" w:color="C0C0C0"/>
            </w:tcBorders>
            <w:shd w:val="solid" w:color="FFFFFF" w:fill="auto"/>
          </w:tcPr>
          <w:p w14:paraId="4AFB8491" w14:textId="77777777" w:rsidR="006B638B" w:rsidRPr="00FB3E73" w:rsidRDefault="006B638B" w:rsidP="00145B34">
            <w:pPr>
              <w:rPr>
                <w:rFonts w:cs="Nirmala UI Semilight"/>
                <w:snapToGrid w:val="0"/>
              </w:rPr>
            </w:pPr>
            <w:r w:rsidRPr="00FB3E73">
              <w:rPr>
                <w:rFonts w:cs="Nirmala UI Semilight"/>
                <w:snapToGrid w:val="0"/>
              </w:rPr>
              <w:t>Rod</w:t>
            </w:r>
          </w:p>
        </w:tc>
        <w:tc>
          <w:tcPr>
            <w:tcW w:w="1342" w:type="dxa"/>
            <w:tcBorders>
              <w:top w:val="single" w:sz="6" w:space="0" w:color="C0C0C0"/>
              <w:left w:val="single" w:sz="6" w:space="0" w:color="C0C0C0"/>
              <w:bottom w:val="single" w:sz="6" w:space="0" w:color="C0C0C0"/>
              <w:right w:val="single" w:sz="6" w:space="0" w:color="C0C0C0"/>
            </w:tcBorders>
            <w:shd w:val="solid" w:color="FFFFFF" w:fill="auto"/>
          </w:tcPr>
          <w:p w14:paraId="2E197FC0" w14:textId="77777777" w:rsidR="006B638B" w:rsidRPr="00FB3E73" w:rsidRDefault="006B638B" w:rsidP="00145B34">
            <w:pPr>
              <w:rPr>
                <w:rFonts w:cs="Nirmala UI Semilight"/>
                <w:snapToGrid w:val="0"/>
              </w:rPr>
            </w:pPr>
            <w:r w:rsidRPr="00FB3E73">
              <w:rPr>
                <w:rFonts w:cs="Nirmala UI Semilight"/>
                <w:snapToGrid w:val="0"/>
              </w:rPr>
              <w:t>M00002</w:t>
            </w:r>
          </w:p>
        </w:tc>
        <w:tc>
          <w:tcPr>
            <w:tcW w:w="1211" w:type="dxa"/>
            <w:tcBorders>
              <w:top w:val="single" w:sz="6" w:space="0" w:color="C0C0C0"/>
              <w:left w:val="single" w:sz="6" w:space="0" w:color="C0C0C0"/>
              <w:bottom w:val="single" w:sz="6" w:space="0" w:color="C0C0C0"/>
              <w:right w:val="single" w:sz="6" w:space="0" w:color="C0C0C0"/>
            </w:tcBorders>
            <w:shd w:val="solid" w:color="FFFFFF" w:fill="auto"/>
          </w:tcPr>
          <w:p w14:paraId="2346B0C2" w14:textId="77777777" w:rsidR="006B638B" w:rsidRPr="00FB3E73" w:rsidRDefault="006B638B" w:rsidP="00145B34">
            <w:pPr>
              <w:rPr>
                <w:rFonts w:cs="Nirmala UI Semilight"/>
                <w:snapToGrid w:val="0"/>
              </w:rPr>
            </w:pPr>
            <w:r w:rsidRPr="00FB3E73">
              <w:rPr>
                <w:rFonts w:cs="Nirmala UI Semilight"/>
                <w:snapToGrid w:val="0"/>
              </w:rPr>
              <w:t>Multiple</w:t>
            </w:r>
          </w:p>
        </w:tc>
        <w:tc>
          <w:tcPr>
            <w:tcW w:w="1258" w:type="dxa"/>
            <w:tcBorders>
              <w:top w:val="single" w:sz="6" w:space="0" w:color="C0C0C0"/>
              <w:left w:val="single" w:sz="6" w:space="0" w:color="C0C0C0"/>
              <w:bottom w:val="single" w:sz="6" w:space="0" w:color="C0C0C0"/>
              <w:right w:val="single" w:sz="6" w:space="0" w:color="C0C0C0"/>
            </w:tcBorders>
            <w:shd w:val="solid" w:color="FFFFFF" w:fill="auto"/>
          </w:tcPr>
          <w:p w14:paraId="69F7CB4E" w14:textId="77777777" w:rsidR="006B638B" w:rsidRPr="00FB3E73" w:rsidRDefault="006B638B" w:rsidP="00145B34">
            <w:pPr>
              <w:rPr>
                <w:rFonts w:cs="Nirmala UI Semilight"/>
                <w:snapToGrid w:val="0"/>
              </w:rPr>
            </w:pPr>
            <w:r w:rsidRPr="00FB3E73">
              <w:rPr>
                <w:rFonts w:cs="Nirmala UI Semilight"/>
                <w:snapToGrid w:val="0"/>
              </w:rPr>
              <w:t>2</w:t>
            </w:r>
          </w:p>
        </w:tc>
        <w:tc>
          <w:tcPr>
            <w:tcW w:w="1010" w:type="dxa"/>
            <w:tcBorders>
              <w:top w:val="single" w:sz="6" w:space="0" w:color="C0C0C0"/>
              <w:left w:val="single" w:sz="6" w:space="0" w:color="C0C0C0"/>
              <w:bottom w:val="single" w:sz="6" w:space="0" w:color="C0C0C0"/>
              <w:right w:val="single" w:sz="6" w:space="0" w:color="C0C0C0"/>
            </w:tcBorders>
            <w:shd w:val="solid" w:color="FFFFFF" w:fill="auto"/>
          </w:tcPr>
          <w:p w14:paraId="623F5E74" w14:textId="77777777" w:rsidR="006B638B" w:rsidRPr="00FB3E73" w:rsidRDefault="006B638B" w:rsidP="00145B34">
            <w:pPr>
              <w:rPr>
                <w:rFonts w:cs="Nirmala UI Semilight"/>
                <w:snapToGrid w:val="0"/>
              </w:rPr>
            </w:pPr>
            <w:r w:rsidRPr="00FB3E73">
              <w:rPr>
                <w:rFonts w:cs="Nirmala UI Semilight"/>
                <w:snapToGrid w:val="0"/>
              </w:rPr>
              <w:t>$250.00</w:t>
            </w:r>
          </w:p>
        </w:tc>
        <w:tc>
          <w:tcPr>
            <w:tcW w:w="1460" w:type="dxa"/>
            <w:tcBorders>
              <w:top w:val="single" w:sz="6" w:space="0" w:color="C0C0C0"/>
              <w:left w:val="single" w:sz="6" w:space="0" w:color="C0C0C0"/>
              <w:bottom w:val="single" w:sz="6" w:space="0" w:color="C0C0C0"/>
              <w:right w:val="single" w:sz="6" w:space="0" w:color="C0C0C0"/>
            </w:tcBorders>
            <w:shd w:val="solid" w:color="FFFFFF" w:fill="auto"/>
          </w:tcPr>
          <w:p w14:paraId="3417704B" w14:textId="77777777" w:rsidR="006B638B" w:rsidRPr="00FB3E73" w:rsidRDefault="006B638B" w:rsidP="00145B34">
            <w:pPr>
              <w:rPr>
                <w:rFonts w:cs="Nirmala UI Semilight"/>
                <w:snapToGrid w:val="0"/>
              </w:rPr>
            </w:pPr>
            <w:r w:rsidRPr="00FB3E73">
              <w:rPr>
                <w:rFonts w:cs="Nirmala UI Semilight"/>
                <w:snapToGrid w:val="0"/>
              </w:rPr>
              <w:t>$12.50</w:t>
            </w:r>
          </w:p>
        </w:tc>
      </w:tr>
      <w:tr w:rsidR="006B638B" w:rsidRPr="00FB3E73" w14:paraId="5F78733F" w14:textId="77777777">
        <w:trPr>
          <w:trHeight w:val="300"/>
          <w:jc w:val="center"/>
        </w:trPr>
        <w:tc>
          <w:tcPr>
            <w:tcW w:w="754" w:type="dxa"/>
            <w:tcBorders>
              <w:top w:val="single" w:sz="6" w:space="0" w:color="C0C0C0"/>
              <w:left w:val="single" w:sz="6" w:space="0" w:color="C0C0C0"/>
              <w:bottom w:val="single" w:sz="6" w:space="0" w:color="C0C0C0"/>
              <w:right w:val="single" w:sz="6" w:space="0" w:color="C0C0C0"/>
            </w:tcBorders>
            <w:shd w:val="solid" w:color="FFFFFF" w:fill="auto"/>
          </w:tcPr>
          <w:p w14:paraId="4754CB11" w14:textId="77777777" w:rsidR="006B638B" w:rsidRPr="00FB3E73" w:rsidRDefault="006B638B" w:rsidP="00145B34">
            <w:pPr>
              <w:rPr>
                <w:rFonts w:cs="Nirmala UI Semilight"/>
                <w:snapToGrid w:val="0"/>
              </w:rPr>
            </w:pPr>
            <w:r w:rsidRPr="00FB3E73">
              <w:rPr>
                <w:rFonts w:cs="Nirmala UI Semilight"/>
                <w:snapToGrid w:val="0"/>
              </w:rPr>
              <w:t>S00001</w:t>
            </w:r>
          </w:p>
        </w:tc>
        <w:tc>
          <w:tcPr>
            <w:tcW w:w="769" w:type="dxa"/>
            <w:tcBorders>
              <w:top w:val="single" w:sz="6" w:space="0" w:color="C0C0C0"/>
              <w:left w:val="single" w:sz="6" w:space="0" w:color="C0C0C0"/>
              <w:bottom w:val="single" w:sz="6" w:space="0" w:color="C0C0C0"/>
              <w:right w:val="single" w:sz="6" w:space="0" w:color="C0C0C0"/>
            </w:tcBorders>
            <w:shd w:val="solid" w:color="FFFFFF" w:fill="auto"/>
          </w:tcPr>
          <w:p w14:paraId="1AFF143C" w14:textId="77777777" w:rsidR="006B638B" w:rsidRPr="00FB3E73" w:rsidRDefault="006B638B" w:rsidP="00145B34">
            <w:pPr>
              <w:rPr>
                <w:rFonts w:cs="Nirmala UI Semilight"/>
                <w:snapToGrid w:val="0"/>
              </w:rPr>
            </w:pPr>
            <w:r w:rsidRPr="00FB3E73">
              <w:rPr>
                <w:rFonts w:cs="Nirmala UI Semilight"/>
                <w:snapToGrid w:val="0"/>
              </w:rPr>
              <w:t>Golden</w:t>
            </w:r>
          </w:p>
        </w:tc>
        <w:tc>
          <w:tcPr>
            <w:tcW w:w="770" w:type="dxa"/>
            <w:tcBorders>
              <w:top w:val="single" w:sz="6" w:space="0" w:color="C0C0C0"/>
              <w:left w:val="single" w:sz="6" w:space="0" w:color="C0C0C0"/>
              <w:bottom w:val="single" w:sz="6" w:space="0" w:color="C0C0C0"/>
              <w:right w:val="single" w:sz="6" w:space="0" w:color="C0C0C0"/>
            </w:tcBorders>
            <w:shd w:val="solid" w:color="FFFFFF" w:fill="auto"/>
          </w:tcPr>
          <w:p w14:paraId="46B81019" w14:textId="77777777" w:rsidR="006B638B" w:rsidRPr="00FB3E73" w:rsidRDefault="006B638B" w:rsidP="00145B34">
            <w:pPr>
              <w:rPr>
                <w:rFonts w:cs="Nirmala UI Semilight"/>
                <w:snapToGrid w:val="0"/>
              </w:rPr>
            </w:pPr>
            <w:r w:rsidRPr="00FB3E73">
              <w:rPr>
                <w:rFonts w:cs="Nirmala UI Semilight"/>
                <w:snapToGrid w:val="0"/>
              </w:rPr>
              <w:t>Rod</w:t>
            </w:r>
          </w:p>
        </w:tc>
        <w:tc>
          <w:tcPr>
            <w:tcW w:w="1342" w:type="dxa"/>
            <w:tcBorders>
              <w:top w:val="single" w:sz="6" w:space="0" w:color="C0C0C0"/>
              <w:left w:val="single" w:sz="6" w:space="0" w:color="C0C0C0"/>
              <w:bottom w:val="single" w:sz="6" w:space="0" w:color="C0C0C0"/>
              <w:right w:val="single" w:sz="6" w:space="0" w:color="C0C0C0"/>
            </w:tcBorders>
            <w:shd w:val="solid" w:color="FFFFFF" w:fill="auto"/>
          </w:tcPr>
          <w:p w14:paraId="1E4E61CE" w14:textId="77777777" w:rsidR="006B638B" w:rsidRPr="00FB3E73" w:rsidRDefault="006B638B" w:rsidP="00145B34">
            <w:pPr>
              <w:rPr>
                <w:rFonts w:cs="Nirmala UI Semilight"/>
                <w:snapToGrid w:val="0"/>
              </w:rPr>
            </w:pPr>
            <w:r w:rsidRPr="00FB3E73">
              <w:rPr>
                <w:rFonts w:cs="Nirmala UI Semilight"/>
                <w:snapToGrid w:val="0"/>
              </w:rPr>
              <w:t>M00012</w:t>
            </w:r>
          </w:p>
        </w:tc>
        <w:tc>
          <w:tcPr>
            <w:tcW w:w="1211" w:type="dxa"/>
            <w:tcBorders>
              <w:top w:val="single" w:sz="6" w:space="0" w:color="C0C0C0"/>
              <w:left w:val="single" w:sz="6" w:space="0" w:color="C0C0C0"/>
              <w:bottom w:val="single" w:sz="6" w:space="0" w:color="C0C0C0"/>
              <w:right w:val="single" w:sz="6" w:space="0" w:color="C0C0C0"/>
            </w:tcBorders>
            <w:shd w:val="solid" w:color="FFFFFF" w:fill="auto"/>
          </w:tcPr>
          <w:p w14:paraId="400AE3B1" w14:textId="77777777" w:rsidR="006B638B" w:rsidRPr="00FB3E73" w:rsidRDefault="006B638B" w:rsidP="00145B34">
            <w:pPr>
              <w:rPr>
                <w:rFonts w:cs="Nirmala UI Semilight"/>
                <w:snapToGrid w:val="0"/>
              </w:rPr>
            </w:pPr>
            <w:r w:rsidRPr="00FB3E73">
              <w:rPr>
                <w:rFonts w:cs="Nirmala UI Semilight"/>
                <w:snapToGrid w:val="0"/>
              </w:rPr>
              <w:t>Hiking</w:t>
            </w:r>
          </w:p>
        </w:tc>
        <w:tc>
          <w:tcPr>
            <w:tcW w:w="1258" w:type="dxa"/>
            <w:tcBorders>
              <w:top w:val="single" w:sz="6" w:space="0" w:color="C0C0C0"/>
              <w:left w:val="single" w:sz="6" w:space="0" w:color="C0C0C0"/>
              <w:bottom w:val="single" w:sz="6" w:space="0" w:color="C0C0C0"/>
              <w:right w:val="single" w:sz="6" w:space="0" w:color="C0C0C0"/>
            </w:tcBorders>
            <w:shd w:val="solid" w:color="FFFFFF" w:fill="auto"/>
          </w:tcPr>
          <w:p w14:paraId="7CCDDE8E" w14:textId="77777777" w:rsidR="006B638B" w:rsidRPr="00FB3E73" w:rsidRDefault="006B638B" w:rsidP="00145B34">
            <w:pPr>
              <w:rPr>
                <w:rFonts w:cs="Nirmala UI Semilight"/>
                <w:snapToGrid w:val="0"/>
              </w:rPr>
            </w:pPr>
            <w:r w:rsidRPr="00FB3E73">
              <w:rPr>
                <w:rFonts w:cs="Nirmala UI Semilight"/>
                <w:snapToGrid w:val="0"/>
              </w:rPr>
              <w:t>1</w:t>
            </w:r>
          </w:p>
        </w:tc>
        <w:tc>
          <w:tcPr>
            <w:tcW w:w="1010" w:type="dxa"/>
            <w:tcBorders>
              <w:top w:val="single" w:sz="6" w:space="0" w:color="C0C0C0"/>
              <w:left w:val="single" w:sz="6" w:space="0" w:color="C0C0C0"/>
              <w:bottom w:val="single" w:sz="6" w:space="0" w:color="C0C0C0"/>
              <w:right w:val="single" w:sz="6" w:space="0" w:color="C0C0C0"/>
            </w:tcBorders>
            <w:shd w:val="solid" w:color="FFFFFF" w:fill="auto"/>
          </w:tcPr>
          <w:p w14:paraId="00DFE4F3" w14:textId="77777777" w:rsidR="006B638B" w:rsidRPr="00FB3E73" w:rsidRDefault="006B638B" w:rsidP="00145B34">
            <w:pPr>
              <w:rPr>
                <w:rFonts w:cs="Nirmala UI Semilight"/>
                <w:snapToGrid w:val="0"/>
              </w:rPr>
            </w:pPr>
            <w:r w:rsidRPr="00FB3E73">
              <w:rPr>
                <w:rFonts w:cs="Nirmala UI Semilight"/>
                <w:snapToGrid w:val="0"/>
              </w:rPr>
              <w:t>$50.00</w:t>
            </w:r>
          </w:p>
        </w:tc>
        <w:tc>
          <w:tcPr>
            <w:tcW w:w="1460" w:type="dxa"/>
            <w:tcBorders>
              <w:top w:val="single" w:sz="6" w:space="0" w:color="C0C0C0"/>
              <w:left w:val="single" w:sz="6" w:space="0" w:color="C0C0C0"/>
              <w:bottom w:val="single" w:sz="6" w:space="0" w:color="C0C0C0"/>
              <w:right w:val="single" w:sz="6" w:space="0" w:color="C0C0C0"/>
            </w:tcBorders>
            <w:shd w:val="solid" w:color="FFFFFF" w:fill="auto"/>
          </w:tcPr>
          <w:p w14:paraId="285EFF64" w14:textId="77777777" w:rsidR="006B638B" w:rsidRPr="00FB3E73" w:rsidRDefault="006B638B" w:rsidP="00145B34">
            <w:pPr>
              <w:rPr>
                <w:rFonts w:cs="Nirmala UI Semilight"/>
                <w:snapToGrid w:val="0"/>
              </w:rPr>
            </w:pPr>
            <w:r w:rsidRPr="00FB3E73">
              <w:rPr>
                <w:rFonts w:cs="Nirmala UI Semilight"/>
                <w:snapToGrid w:val="0"/>
              </w:rPr>
              <w:t>$2.50</w:t>
            </w:r>
          </w:p>
        </w:tc>
      </w:tr>
      <w:tr w:rsidR="006B638B" w:rsidRPr="00FB3E73" w14:paraId="34CF9031" w14:textId="77777777">
        <w:trPr>
          <w:trHeight w:val="300"/>
          <w:jc w:val="center"/>
        </w:trPr>
        <w:tc>
          <w:tcPr>
            <w:tcW w:w="754" w:type="dxa"/>
            <w:tcBorders>
              <w:top w:val="single" w:sz="6" w:space="0" w:color="C0C0C0"/>
              <w:left w:val="single" w:sz="6" w:space="0" w:color="C0C0C0"/>
              <w:bottom w:val="single" w:sz="6" w:space="0" w:color="C0C0C0"/>
              <w:right w:val="single" w:sz="6" w:space="0" w:color="C0C0C0"/>
            </w:tcBorders>
            <w:shd w:val="solid" w:color="FFFFFF" w:fill="auto"/>
          </w:tcPr>
          <w:p w14:paraId="2AEA2E03" w14:textId="77777777" w:rsidR="006B638B" w:rsidRPr="00FB3E73" w:rsidRDefault="006B638B" w:rsidP="00145B34">
            <w:pPr>
              <w:rPr>
                <w:rFonts w:cs="Nirmala UI Semilight"/>
                <w:snapToGrid w:val="0"/>
              </w:rPr>
            </w:pPr>
            <w:r w:rsidRPr="00FB3E73">
              <w:rPr>
                <w:rFonts w:cs="Nirmala UI Semilight"/>
                <w:snapToGrid w:val="0"/>
              </w:rPr>
              <w:t>S00001</w:t>
            </w:r>
          </w:p>
        </w:tc>
        <w:tc>
          <w:tcPr>
            <w:tcW w:w="769" w:type="dxa"/>
            <w:tcBorders>
              <w:top w:val="single" w:sz="6" w:space="0" w:color="C0C0C0"/>
              <w:left w:val="single" w:sz="6" w:space="0" w:color="C0C0C0"/>
              <w:bottom w:val="single" w:sz="6" w:space="0" w:color="C0C0C0"/>
              <w:right w:val="single" w:sz="6" w:space="0" w:color="C0C0C0"/>
            </w:tcBorders>
            <w:shd w:val="solid" w:color="FFFFFF" w:fill="auto"/>
          </w:tcPr>
          <w:p w14:paraId="74F3FD75" w14:textId="77777777" w:rsidR="006B638B" w:rsidRPr="00FB3E73" w:rsidRDefault="006B638B" w:rsidP="00145B34">
            <w:pPr>
              <w:rPr>
                <w:rFonts w:cs="Nirmala UI Semilight"/>
                <w:snapToGrid w:val="0"/>
              </w:rPr>
            </w:pPr>
            <w:r w:rsidRPr="00FB3E73">
              <w:rPr>
                <w:rFonts w:cs="Nirmala UI Semilight"/>
                <w:snapToGrid w:val="0"/>
              </w:rPr>
              <w:t>Golden</w:t>
            </w:r>
          </w:p>
        </w:tc>
        <w:tc>
          <w:tcPr>
            <w:tcW w:w="770" w:type="dxa"/>
            <w:tcBorders>
              <w:top w:val="single" w:sz="6" w:space="0" w:color="C0C0C0"/>
              <w:left w:val="single" w:sz="6" w:space="0" w:color="C0C0C0"/>
              <w:bottom w:val="single" w:sz="6" w:space="0" w:color="C0C0C0"/>
              <w:right w:val="single" w:sz="6" w:space="0" w:color="C0C0C0"/>
            </w:tcBorders>
            <w:shd w:val="solid" w:color="FFFFFF" w:fill="auto"/>
          </w:tcPr>
          <w:p w14:paraId="4F4F5F93" w14:textId="77777777" w:rsidR="006B638B" w:rsidRPr="00FB3E73" w:rsidRDefault="006B638B" w:rsidP="00145B34">
            <w:pPr>
              <w:rPr>
                <w:rFonts w:cs="Nirmala UI Semilight"/>
                <w:snapToGrid w:val="0"/>
              </w:rPr>
            </w:pPr>
            <w:r w:rsidRPr="00FB3E73">
              <w:rPr>
                <w:rFonts w:cs="Nirmala UI Semilight"/>
                <w:snapToGrid w:val="0"/>
              </w:rPr>
              <w:t>Rod</w:t>
            </w:r>
          </w:p>
        </w:tc>
        <w:tc>
          <w:tcPr>
            <w:tcW w:w="1342" w:type="dxa"/>
            <w:tcBorders>
              <w:top w:val="single" w:sz="6" w:space="0" w:color="C0C0C0"/>
              <w:left w:val="single" w:sz="6" w:space="0" w:color="C0C0C0"/>
              <w:bottom w:val="single" w:sz="6" w:space="0" w:color="C0C0C0"/>
              <w:right w:val="single" w:sz="6" w:space="0" w:color="C0C0C0"/>
            </w:tcBorders>
            <w:shd w:val="solid" w:color="FFFFFF" w:fill="auto"/>
          </w:tcPr>
          <w:p w14:paraId="33125DCC" w14:textId="77777777" w:rsidR="006B638B" w:rsidRPr="00FB3E73" w:rsidRDefault="006B638B" w:rsidP="00145B34">
            <w:pPr>
              <w:rPr>
                <w:rFonts w:cs="Nirmala UI Semilight"/>
                <w:snapToGrid w:val="0"/>
              </w:rPr>
            </w:pPr>
            <w:r w:rsidRPr="00FB3E73">
              <w:rPr>
                <w:rFonts w:cs="Nirmala UI Semilight"/>
                <w:snapToGrid w:val="0"/>
              </w:rPr>
              <w:t>M00028</w:t>
            </w:r>
          </w:p>
        </w:tc>
        <w:tc>
          <w:tcPr>
            <w:tcW w:w="1211" w:type="dxa"/>
            <w:tcBorders>
              <w:top w:val="single" w:sz="6" w:space="0" w:color="C0C0C0"/>
              <w:left w:val="single" w:sz="6" w:space="0" w:color="C0C0C0"/>
              <w:bottom w:val="single" w:sz="6" w:space="0" w:color="C0C0C0"/>
              <w:right w:val="single" w:sz="6" w:space="0" w:color="C0C0C0"/>
            </w:tcBorders>
            <w:shd w:val="solid" w:color="FFFFFF" w:fill="auto"/>
          </w:tcPr>
          <w:p w14:paraId="62A53B51" w14:textId="77777777" w:rsidR="006B638B" w:rsidRPr="00FB3E73" w:rsidRDefault="006B638B" w:rsidP="00145B34">
            <w:pPr>
              <w:rPr>
                <w:rFonts w:cs="Nirmala UI Semilight"/>
                <w:snapToGrid w:val="0"/>
              </w:rPr>
            </w:pPr>
            <w:r w:rsidRPr="00FB3E73">
              <w:rPr>
                <w:rFonts w:cs="Nirmala UI Semilight"/>
                <w:snapToGrid w:val="0"/>
              </w:rPr>
              <w:t>Multiple</w:t>
            </w:r>
          </w:p>
        </w:tc>
        <w:tc>
          <w:tcPr>
            <w:tcW w:w="1258" w:type="dxa"/>
            <w:tcBorders>
              <w:top w:val="single" w:sz="6" w:space="0" w:color="C0C0C0"/>
              <w:left w:val="single" w:sz="6" w:space="0" w:color="C0C0C0"/>
              <w:bottom w:val="single" w:sz="6" w:space="0" w:color="C0C0C0"/>
              <w:right w:val="single" w:sz="6" w:space="0" w:color="C0C0C0"/>
            </w:tcBorders>
            <w:shd w:val="solid" w:color="FFFFFF" w:fill="auto"/>
          </w:tcPr>
          <w:p w14:paraId="77E174F4" w14:textId="77777777" w:rsidR="006B638B" w:rsidRPr="00FB3E73" w:rsidRDefault="006B638B" w:rsidP="00145B34">
            <w:pPr>
              <w:rPr>
                <w:rFonts w:cs="Nirmala UI Semilight"/>
                <w:snapToGrid w:val="0"/>
              </w:rPr>
            </w:pPr>
            <w:r w:rsidRPr="00FB3E73">
              <w:rPr>
                <w:rFonts w:cs="Nirmala UI Semilight"/>
                <w:snapToGrid w:val="0"/>
              </w:rPr>
              <w:t>1</w:t>
            </w:r>
          </w:p>
        </w:tc>
        <w:tc>
          <w:tcPr>
            <w:tcW w:w="1010" w:type="dxa"/>
            <w:tcBorders>
              <w:top w:val="single" w:sz="6" w:space="0" w:color="C0C0C0"/>
              <w:left w:val="single" w:sz="6" w:space="0" w:color="C0C0C0"/>
              <w:bottom w:val="single" w:sz="6" w:space="0" w:color="C0C0C0"/>
              <w:right w:val="single" w:sz="6" w:space="0" w:color="C0C0C0"/>
            </w:tcBorders>
            <w:shd w:val="solid" w:color="FFFFFF" w:fill="auto"/>
          </w:tcPr>
          <w:p w14:paraId="1F50AF60" w14:textId="77777777" w:rsidR="006B638B" w:rsidRPr="00FB3E73" w:rsidRDefault="006B638B" w:rsidP="00145B34">
            <w:pPr>
              <w:rPr>
                <w:rFonts w:cs="Nirmala UI Semilight"/>
                <w:snapToGrid w:val="0"/>
              </w:rPr>
            </w:pPr>
            <w:r w:rsidRPr="00FB3E73">
              <w:rPr>
                <w:rFonts w:cs="Nirmala UI Semilight"/>
                <w:snapToGrid w:val="0"/>
              </w:rPr>
              <w:t>$95.00</w:t>
            </w:r>
          </w:p>
        </w:tc>
        <w:tc>
          <w:tcPr>
            <w:tcW w:w="1460" w:type="dxa"/>
            <w:tcBorders>
              <w:top w:val="single" w:sz="6" w:space="0" w:color="C0C0C0"/>
              <w:left w:val="single" w:sz="6" w:space="0" w:color="C0C0C0"/>
              <w:bottom w:val="single" w:sz="6" w:space="0" w:color="C0C0C0"/>
              <w:right w:val="single" w:sz="6" w:space="0" w:color="C0C0C0"/>
            </w:tcBorders>
            <w:shd w:val="solid" w:color="FFFFFF" w:fill="auto"/>
          </w:tcPr>
          <w:p w14:paraId="7564BDBA" w14:textId="77777777" w:rsidR="006B638B" w:rsidRPr="00FB3E73" w:rsidRDefault="006B638B" w:rsidP="00145B34">
            <w:pPr>
              <w:rPr>
                <w:rFonts w:cs="Nirmala UI Semilight"/>
                <w:snapToGrid w:val="0"/>
              </w:rPr>
            </w:pPr>
            <w:r w:rsidRPr="00FB3E73">
              <w:rPr>
                <w:rFonts w:cs="Nirmala UI Semilight"/>
                <w:snapToGrid w:val="0"/>
              </w:rPr>
              <w:t>$4.75</w:t>
            </w:r>
          </w:p>
        </w:tc>
      </w:tr>
      <w:tr w:rsidR="006B638B" w:rsidRPr="00FB3E73" w14:paraId="26F53FAC" w14:textId="77777777">
        <w:trPr>
          <w:trHeight w:val="300"/>
          <w:jc w:val="center"/>
        </w:trPr>
        <w:tc>
          <w:tcPr>
            <w:tcW w:w="754" w:type="dxa"/>
            <w:tcBorders>
              <w:top w:val="single" w:sz="6" w:space="0" w:color="C0C0C0"/>
              <w:left w:val="single" w:sz="6" w:space="0" w:color="C0C0C0"/>
              <w:bottom w:val="single" w:sz="6" w:space="0" w:color="C0C0C0"/>
              <w:right w:val="single" w:sz="6" w:space="0" w:color="C0C0C0"/>
            </w:tcBorders>
            <w:shd w:val="solid" w:color="FFFFFF" w:fill="auto"/>
          </w:tcPr>
          <w:p w14:paraId="19DB78F3" w14:textId="77777777" w:rsidR="006B638B" w:rsidRPr="00FB3E73" w:rsidRDefault="006B638B" w:rsidP="00145B34">
            <w:pPr>
              <w:rPr>
                <w:rFonts w:cs="Nirmala UI Semilight"/>
                <w:snapToGrid w:val="0"/>
              </w:rPr>
            </w:pPr>
            <w:r w:rsidRPr="00FB3E73">
              <w:rPr>
                <w:rFonts w:cs="Nirmala UI Semilight"/>
                <w:snapToGrid w:val="0"/>
              </w:rPr>
              <w:t>S00002</w:t>
            </w:r>
          </w:p>
        </w:tc>
        <w:tc>
          <w:tcPr>
            <w:tcW w:w="769" w:type="dxa"/>
            <w:tcBorders>
              <w:top w:val="single" w:sz="6" w:space="0" w:color="C0C0C0"/>
              <w:left w:val="single" w:sz="6" w:space="0" w:color="C0C0C0"/>
              <w:bottom w:val="single" w:sz="6" w:space="0" w:color="C0C0C0"/>
              <w:right w:val="single" w:sz="6" w:space="0" w:color="C0C0C0"/>
            </w:tcBorders>
            <w:shd w:val="solid" w:color="FFFFFF" w:fill="auto"/>
          </w:tcPr>
          <w:p w14:paraId="13BBD141" w14:textId="77777777" w:rsidR="006B638B" w:rsidRPr="00FB3E73" w:rsidRDefault="006B638B" w:rsidP="00145B34">
            <w:pPr>
              <w:rPr>
                <w:rFonts w:cs="Nirmala UI Semilight"/>
                <w:snapToGrid w:val="0"/>
              </w:rPr>
            </w:pPr>
            <w:r w:rsidRPr="00FB3E73">
              <w:rPr>
                <w:rFonts w:cs="Nirmala UI Semilight"/>
                <w:snapToGrid w:val="0"/>
              </w:rPr>
              <w:t>Red</w:t>
            </w:r>
          </w:p>
        </w:tc>
        <w:tc>
          <w:tcPr>
            <w:tcW w:w="770" w:type="dxa"/>
            <w:tcBorders>
              <w:top w:val="single" w:sz="6" w:space="0" w:color="C0C0C0"/>
              <w:left w:val="single" w:sz="6" w:space="0" w:color="C0C0C0"/>
              <w:bottom w:val="single" w:sz="6" w:space="0" w:color="C0C0C0"/>
              <w:right w:val="single" w:sz="6" w:space="0" w:color="C0C0C0"/>
            </w:tcBorders>
            <w:shd w:val="solid" w:color="FFFFFF" w:fill="auto"/>
          </w:tcPr>
          <w:p w14:paraId="27576F53" w14:textId="77777777" w:rsidR="006B638B" w:rsidRPr="00FB3E73" w:rsidRDefault="006B638B" w:rsidP="00145B34">
            <w:pPr>
              <w:rPr>
                <w:rFonts w:cs="Nirmala UI Semilight"/>
                <w:snapToGrid w:val="0"/>
              </w:rPr>
            </w:pPr>
            <w:r w:rsidRPr="00FB3E73">
              <w:rPr>
                <w:rFonts w:cs="Nirmala UI Semilight"/>
                <w:snapToGrid w:val="0"/>
              </w:rPr>
              <w:t>Rose</w:t>
            </w:r>
          </w:p>
        </w:tc>
        <w:tc>
          <w:tcPr>
            <w:tcW w:w="1342" w:type="dxa"/>
            <w:tcBorders>
              <w:top w:val="single" w:sz="6" w:space="0" w:color="C0C0C0"/>
              <w:left w:val="single" w:sz="6" w:space="0" w:color="C0C0C0"/>
              <w:bottom w:val="single" w:sz="6" w:space="0" w:color="C0C0C0"/>
              <w:right w:val="single" w:sz="6" w:space="0" w:color="C0C0C0"/>
            </w:tcBorders>
            <w:shd w:val="solid" w:color="FFFFFF" w:fill="auto"/>
          </w:tcPr>
          <w:p w14:paraId="60568C48" w14:textId="77777777" w:rsidR="006B638B" w:rsidRPr="00FB3E73" w:rsidRDefault="006B638B" w:rsidP="00145B34">
            <w:pPr>
              <w:rPr>
                <w:rFonts w:cs="Nirmala UI Semilight"/>
                <w:snapToGrid w:val="0"/>
              </w:rPr>
            </w:pPr>
            <w:r w:rsidRPr="00FB3E73">
              <w:rPr>
                <w:rFonts w:cs="Nirmala UI Semilight"/>
                <w:snapToGrid w:val="0"/>
              </w:rPr>
              <w:t>M00038</w:t>
            </w:r>
          </w:p>
        </w:tc>
        <w:tc>
          <w:tcPr>
            <w:tcW w:w="1211" w:type="dxa"/>
            <w:tcBorders>
              <w:top w:val="single" w:sz="6" w:space="0" w:color="C0C0C0"/>
              <w:left w:val="single" w:sz="6" w:space="0" w:color="C0C0C0"/>
              <w:bottom w:val="single" w:sz="6" w:space="0" w:color="C0C0C0"/>
              <w:right w:val="single" w:sz="6" w:space="0" w:color="C0C0C0"/>
            </w:tcBorders>
            <w:shd w:val="solid" w:color="FFFFFF" w:fill="auto"/>
          </w:tcPr>
          <w:p w14:paraId="73508AC8" w14:textId="77777777" w:rsidR="006B638B" w:rsidRPr="00FB3E73" w:rsidRDefault="006B638B" w:rsidP="00145B34">
            <w:pPr>
              <w:rPr>
                <w:rFonts w:cs="Nirmala UI Semilight"/>
                <w:snapToGrid w:val="0"/>
              </w:rPr>
            </w:pPr>
            <w:r w:rsidRPr="00FB3E73">
              <w:rPr>
                <w:rFonts w:cs="Nirmala UI Semilight"/>
                <w:snapToGrid w:val="0"/>
              </w:rPr>
              <w:t>Multiple</w:t>
            </w:r>
          </w:p>
        </w:tc>
        <w:tc>
          <w:tcPr>
            <w:tcW w:w="1258" w:type="dxa"/>
            <w:tcBorders>
              <w:top w:val="single" w:sz="6" w:space="0" w:color="C0C0C0"/>
              <w:left w:val="single" w:sz="6" w:space="0" w:color="C0C0C0"/>
              <w:bottom w:val="single" w:sz="6" w:space="0" w:color="C0C0C0"/>
              <w:right w:val="single" w:sz="6" w:space="0" w:color="C0C0C0"/>
            </w:tcBorders>
            <w:shd w:val="solid" w:color="FFFFFF" w:fill="auto"/>
          </w:tcPr>
          <w:p w14:paraId="73E918AF" w14:textId="77777777" w:rsidR="006B638B" w:rsidRPr="00FB3E73" w:rsidRDefault="006B638B" w:rsidP="00145B34">
            <w:pPr>
              <w:rPr>
                <w:rFonts w:cs="Nirmala UI Semilight"/>
                <w:snapToGrid w:val="0"/>
              </w:rPr>
            </w:pPr>
            <w:r w:rsidRPr="00FB3E73">
              <w:rPr>
                <w:rFonts w:cs="Nirmala UI Semilight"/>
                <w:snapToGrid w:val="0"/>
              </w:rPr>
              <w:t>1</w:t>
            </w:r>
          </w:p>
        </w:tc>
        <w:tc>
          <w:tcPr>
            <w:tcW w:w="1010" w:type="dxa"/>
            <w:tcBorders>
              <w:top w:val="single" w:sz="6" w:space="0" w:color="C0C0C0"/>
              <w:left w:val="single" w:sz="6" w:space="0" w:color="C0C0C0"/>
              <w:bottom w:val="single" w:sz="6" w:space="0" w:color="C0C0C0"/>
              <w:right w:val="single" w:sz="6" w:space="0" w:color="C0C0C0"/>
            </w:tcBorders>
            <w:shd w:val="solid" w:color="FFFFFF" w:fill="auto"/>
          </w:tcPr>
          <w:p w14:paraId="5064DF7E" w14:textId="77777777" w:rsidR="006B638B" w:rsidRPr="00FB3E73" w:rsidRDefault="006B638B" w:rsidP="00145B34">
            <w:pPr>
              <w:rPr>
                <w:rFonts w:cs="Nirmala UI Semilight"/>
                <w:snapToGrid w:val="0"/>
              </w:rPr>
            </w:pPr>
            <w:r w:rsidRPr="00FB3E73">
              <w:rPr>
                <w:rFonts w:cs="Nirmala UI Semilight"/>
                <w:snapToGrid w:val="0"/>
              </w:rPr>
              <w:t>$35.00</w:t>
            </w:r>
          </w:p>
        </w:tc>
        <w:tc>
          <w:tcPr>
            <w:tcW w:w="1460" w:type="dxa"/>
            <w:tcBorders>
              <w:top w:val="single" w:sz="6" w:space="0" w:color="C0C0C0"/>
              <w:left w:val="single" w:sz="6" w:space="0" w:color="C0C0C0"/>
              <w:bottom w:val="single" w:sz="6" w:space="0" w:color="C0C0C0"/>
              <w:right w:val="single" w:sz="6" w:space="0" w:color="C0C0C0"/>
            </w:tcBorders>
            <w:shd w:val="solid" w:color="FFFFFF" w:fill="auto"/>
          </w:tcPr>
          <w:p w14:paraId="48DED098" w14:textId="77777777" w:rsidR="006B638B" w:rsidRPr="00FB3E73" w:rsidRDefault="006B638B" w:rsidP="00145B34">
            <w:pPr>
              <w:rPr>
                <w:rFonts w:cs="Nirmala UI Semilight"/>
                <w:snapToGrid w:val="0"/>
              </w:rPr>
            </w:pPr>
            <w:r w:rsidRPr="00FB3E73">
              <w:rPr>
                <w:rFonts w:cs="Nirmala UI Semilight"/>
                <w:snapToGrid w:val="0"/>
              </w:rPr>
              <w:t>$1.92</w:t>
            </w:r>
          </w:p>
        </w:tc>
      </w:tr>
    </w:tbl>
    <w:p w14:paraId="299864E7" w14:textId="77777777" w:rsidR="00457002" w:rsidRPr="00FB3E73" w:rsidRDefault="00457002" w:rsidP="00145B34">
      <w:pPr>
        <w:rPr>
          <w:rFonts w:cs="Nirmala UI Semilight"/>
        </w:rPr>
      </w:pPr>
    </w:p>
    <w:p w14:paraId="5663CD54" w14:textId="77777777" w:rsidR="000A1560" w:rsidRPr="00FB3E73" w:rsidRDefault="000A1560" w:rsidP="000A1560">
      <w:pPr>
        <w:jc w:val="center"/>
        <w:rPr>
          <w:rFonts w:cs="Nirmala UI Semilight"/>
        </w:rPr>
      </w:pPr>
      <w:r w:rsidRPr="00FB3E73">
        <w:rPr>
          <w:rFonts w:cs="Nirmala UI Semilight"/>
          <w:lang w:eastAsia="en-GB"/>
        </w:rPr>
        <w:drawing>
          <wp:inline distT="0" distB="0" distL="0" distR="0" wp14:anchorId="29C98C62" wp14:editId="341B5B67">
            <wp:extent cx="3474720" cy="2267254"/>
            <wp:effectExtent l="19050" t="19050" r="1143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4720" cy="2267254"/>
                    </a:xfrm>
                    <a:prstGeom prst="rect">
                      <a:avLst/>
                    </a:prstGeom>
                    <a:noFill/>
                    <a:ln w="6350" cmpd="sng">
                      <a:solidFill>
                        <a:srgbClr val="000000"/>
                      </a:solidFill>
                      <a:miter lim="800000"/>
                      <a:headEnd/>
                      <a:tailEnd/>
                    </a:ln>
                    <a:effectLst/>
                  </pic:spPr>
                </pic:pic>
              </a:graphicData>
            </a:graphic>
          </wp:inline>
        </w:drawing>
      </w:r>
    </w:p>
    <w:p w14:paraId="4DC9006F" w14:textId="77777777" w:rsidR="000A1560" w:rsidRPr="00FB3E73" w:rsidRDefault="000A1560" w:rsidP="000A1560">
      <w:pPr>
        <w:jc w:val="center"/>
        <w:rPr>
          <w:rFonts w:cs="Nirmala UI Semilight"/>
          <w:b/>
        </w:rPr>
      </w:pPr>
      <w:r w:rsidRPr="00FB3E73">
        <w:rPr>
          <w:rFonts w:cs="Nirmala UI Semilight"/>
          <w:b/>
        </w:rPr>
        <w:t>Figure 1. Example of a figure</w:t>
      </w:r>
    </w:p>
    <w:p w14:paraId="332271E6" w14:textId="77777777" w:rsidR="009A3C1A" w:rsidRPr="00FB3E73" w:rsidRDefault="009A3C1A" w:rsidP="00145B34">
      <w:pPr>
        <w:rPr>
          <w:rFonts w:cs="Nirmala UI Semilight"/>
        </w:rPr>
      </w:pPr>
      <w:r w:rsidRPr="00FB3E73">
        <w:rPr>
          <w:rFonts w:cs="Nirmala UI Semilight"/>
        </w:rPr>
        <w:t>The caption for tables is placed above the table; the caption for figures is placed below the figure.</w:t>
      </w:r>
    </w:p>
    <w:p w14:paraId="4B785AA6" w14:textId="77777777" w:rsidR="00364EA2" w:rsidRPr="00FB3E73" w:rsidRDefault="0082717A" w:rsidP="00145B34">
      <w:pPr>
        <w:rPr>
          <w:rFonts w:cs="Nirmala UI Semilight"/>
        </w:rPr>
      </w:pPr>
      <w:r w:rsidRPr="00FB3E73">
        <w:rPr>
          <w:rFonts w:cs="Nirmala UI Semilight"/>
        </w:rPr>
        <w:t>A</w:t>
      </w:r>
      <w:r w:rsidR="00A64C2E" w:rsidRPr="00FB3E73">
        <w:rPr>
          <w:rFonts w:cs="Nirmala UI Semilight"/>
        </w:rPr>
        <w:t xml:space="preserve">ll accepted papers need to be reformatted before </w:t>
      </w:r>
      <w:r w:rsidR="00141F10" w:rsidRPr="00FB3E73">
        <w:rPr>
          <w:rFonts w:cs="Nirmala UI Semilight"/>
        </w:rPr>
        <w:t>publication;</w:t>
      </w:r>
      <w:r w:rsidRPr="00FB3E73">
        <w:rPr>
          <w:rFonts w:cs="Nirmala UI Semilight"/>
        </w:rPr>
        <w:t xml:space="preserve"> therefore,</w:t>
      </w:r>
      <w:r w:rsidR="00A64C2E" w:rsidRPr="00FB3E73">
        <w:rPr>
          <w:rFonts w:cs="Nirmala UI Semilight"/>
        </w:rPr>
        <w:t xml:space="preserve"> </w:t>
      </w:r>
      <w:r w:rsidR="00A64C2E" w:rsidRPr="00FB3E73">
        <w:rPr>
          <w:rFonts w:cs="Nirmala UI Semilight"/>
          <w:b/>
          <w:bCs/>
        </w:rPr>
        <w:t>it is important that all figures and tables can be easily resized and/or moved</w:t>
      </w:r>
      <w:r w:rsidR="00A64C2E" w:rsidRPr="00FB3E73">
        <w:rPr>
          <w:rFonts w:cs="Nirmala UI Semilight"/>
        </w:rPr>
        <w:t xml:space="preserve">. </w:t>
      </w:r>
      <w:r w:rsidR="00373C5E" w:rsidRPr="00FB3E73">
        <w:rPr>
          <w:rFonts w:cs="Nirmala UI Semilight"/>
        </w:rPr>
        <w:t>Since tables and figures may be moved during the final formatting, do not use “above” or “following” when referring to them; just give the table or figure number. Also, do not use automatic numbering of tables and figures as these can become corrupted when figures</w:t>
      </w:r>
      <w:r w:rsidR="0059794C" w:rsidRPr="00FB3E73">
        <w:rPr>
          <w:rFonts w:cs="Nirmala UI Semilight"/>
        </w:rPr>
        <w:t xml:space="preserve"> or tables</w:t>
      </w:r>
      <w:r w:rsidR="00373C5E" w:rsidRPr="00FB3E73">
        <w:rPr>
          <w:rFonts w:cs="Nirmala UI Semilight"/>
        </w:rPr>
        <w:t xml:space="preserve"> have to be rearranged. </w:t>
      </w:r>
      <w:r w:rsidR="00364EA2" w:rsidRPr="00FB3E73">
        <w:rPr>
          <w:rFonts w:cs="Nirmala UI Semilight"/>
        </w:rPr>
        <w:t>Tables</w:t>
      </w:r>
      <w:r w:rsidR="0059794C" w:rsidRPr="00FB3E73">
        <w:rPr>
          <w:rFonts w:cs="Nirmala UI Semilight"/>
        </w:rPr>
        <w:t xml:space="preserve"> and figures</w:t>
      </w:r>
      <w:r w:rsidR="00364EA2" w:rsidRPr="00FB3E73">
        <w:rPr>
          <w:rFonts w:cs="Nirmala UI Semilight"/>
        </w:rPr>
        <w:t xml:space="preserve"> may be inserted directly into the paper or placed on separate page</w:t>
      </w:r>
      <w:r w:rsidR="0059794C" w:rsidRPr="00FB3E73">
        <w:rPr>
          <w:rFonts w:cs="Nirmala UI Semilight"/>
        </w:rPr>
        <w:t>s</w:t>
      </w:r>
      <w:r w:rsidR="00364EA2" w:rsidRPr="00FB3E73">
        <w:rPr>
          <w:rFonts w:cs="Nirmala UI Semilight"/>
        </w:rPr>
        <w:t xml:space="preserve"> at the end of the paper.</w:t>
      </w:r>
    </w:p>
    <w:p w14:paraId="633A60D4" w14:textId="77777777" w:rsidR="00364EA2" w:rsidRPr="00FB3E73" w:rsidRDefault="00364EA2" w:rsidP="00145B34">
      <w:pPr>
        <w:rPr>
          <w:rFonts w:cs="Nirmala UI Semilight"/>
        </w:rPr>
      </w:pPr>
      <w:r w:rsidRPr="00FB3E73">
        <w:rPr>
          <w:rFonts w:cs="Nirmala UI Semilight"/>
        </w:rPr>
        <w:lastRenderedPageBreak/>
        <w:t xml:space="preserve">There are </w:t>
      </w:r>
      <w:r w:rsidR="000A1560" w:rsidRPr="00FB3E73">
        <w:rPr>
          <w:rFonts w:cs="Nirmala UI Semilight"/>
        </w:rPr>
        <w:t>two</w:t>
      </w:r>
      <w:r w:rsidRPr="00FB3E73">
        <w:rPr>
          <w:rFonts w:cs="Nirmala UI Semilight"/>
        </w:rPr>
        <w:t xml:space="preserve"> ways to submit figures.</w:t>
      </w:r>
    </w:p>
    <w:p w14:paraId="51A18CA4" w14:textId="77777777" w:rsidR="00CE1E46" w:rsidRPr="00FB3E73" w:rsidRDefault="00CE1E46" w:rsidP="00241E69">
      <w:pPr>
        <w:pStyle w:val="ListParagraph"/>
        <w:numPr>
          <w:ilvl w:val="0"/>
          <w:numId w:val="14"/>
        </w:numPr>
        <w:rPr>
          <w:rFonts w:cs="Nirmala UI Semilight"/>
        </w:rPr>
      </w:pPr>
      <w:r w:rsidRPr="00FB3E73">
        <w:rPr>
          <w:rFonts w:cs="Nirmala UI Semilight"/>
        </w:rPr>
        <w:t>insert the figure, formatted as a picture that can be resized</w:t>
      </w:r>
      <w:r w:rsidR="000A1560" w:rsidRPr="00FB3E73">
        <w:rPr>
          <w:rFonts w:cs="Nirmala UI Semilight"/>
        </w:rPr>
        <w:t xml:space="preserve">. It is best if it is inserted </w:t>
      </w:r>
      <w:r w:rsidRPr="00FB3E73">
        <w:rPr>
          <w:rFonts w:cs="Nirmala UI Semilight"/>
        </w:rPr>
        <w:t>directly into the paper with “in line” wrapping.</w:t>
      </w:r>
    </w:p>
    <w:p w14:paraId="3D9D516F" w14:textId="77777777" w:rsidR="00364EA2" w:rsidRPr="00FB3E73" w:rsidRDefault="00364EA2" w:rsidP="00241E69">
      <w:pPr>
        <w:pStyle w:val="ListParagraph"/>
        <w:numPr>
          <w:ilvl w:val="0"/>
          <w:numId w:val="14"/>
        </w:numPr>
        <w:rPr>
          <w:rFonts w:cs="Nirmala UI Semilight"/>
        </w:rPr>
      </w:pPr>
      <w:r w:rsidRPr="00FB3E73">
        <w:rPr>
          <w:rFonts w:cs="Nirmala UI Semilight"/>
        </w:rPr>
        <w:t xml:space="preserve">send figures as </w:t>
      </w:r>
      <w:r w:rsidRPr="00FB3E73">
        <w:rPr>
          <w:rFonts w:cs="Nirmala UI Semilight"/>
          <w:b/>
          <w:bCs/>
        </w:rPr>
        <w:t>PowerPoint slides</w:t>
      </w:r>
      <w:r w:rsidRPr="00FB3E73">
        <w:rPr>
          <w:rFonts w:cs="Nirmala UI Semilight"/>
        </w:rPr>
        <w:t xml:space="preserve"> in a separate file and, within the paper, indicate where they are to appear,</w:t>
      </w:r>
    </w:p>
    <w:p w14:paraId="5749F1B4" w14:textId="77777777" w:rsidR="00364EA2" w:rsidRPr="00FB3E73" w:rsidRDefault="000A1560" w:rsidP="00145B34">
      <w:pPr>
        <w:rPr>
          <w:rFonts w:cs="Nirmala UI Semilight"/>
        </w:rPr>
      </w:pPr>
      <w:r w:rsidRPr="00FB3E73">
        <w:rPr>
          <w:rFonts w:cs="Nirmala UI Semilight"/>
          <w:b/>
          <w:bCs/>
        </w:rPr>
        <w:t>D</w:t>
      </w:r>
      <w:r w:rsidR="00364EA2" w:rsidRPr="00FB3E73">
        <w:rPr>
          <w:rFonts w:cs="Nirmala UI Semilight"/>
          <w:b/>
          <w:bCs/>
        </w:rPr>
        <w:t>o not</w:t>
      </w:r>
      <w:r w:rsidR="00364EA2" w:rsidRPr="00FB3E73">
        <w:rPr>
          <w:rFonts w:cs="Nirmala UI Semilight"/>
        </w:rPr>
        <w:t xml:space="preserve"> send figures formatted as separate text boxes or groups of images on the page. </w:t>
      </w:r>
    </w:p>
    <w:p w14:paraId="4ACA7330" w14:textId="2FE12538" w:rsidR="00A64C2E" w:rsidRPr="00FB3E73" w:rsidRDefault="00A64C2E" w:rsidP="00AD1AA5">
      <w:pPr>
        <w:pStyle w:val="Heading1"/>
        <w:rPr>
          <w:rFonts w:cs="Nirmala UI Semilight"/>
        </w:rPr>
      </w:pPr>
      <w:r w:rsidRPr="00FB3E73">
        <w:rPr>
          <w:rFonts w:cs="Nirmala UI Semilight"/>
        </w:rPr>
        <w:t xml:space="preserve">Copyright </w:t>
      </w:r>
      <w:r w:rsidR="0088042E" w:rsidRPr="00FB3E73">
        <w:rPr>
          <w:rFonts w:cs="Nirmala UI Semilight"/>
        </w:rPr>
        <w:t>and Creative Common Licen</w:t>
      </w:r>
      <w:r w:rsidR="00D23C45">
        <w:rPr>
          <w:rFonts w:cs="Nirmala UI Semilight"/>
        </w:rPr>
        <w:t>c</w:t>
      </w:r>
      <w:r w:rsidR="0088042E" w:rsidRPr="00FB3E73">
        <w:rPr>
          <w:rFonts w:cs="Nirmala UI Semilight"/>
        </w:rPr>
        <w:t>e</w:t>
      </w:r>
    </w:p>
    <w:p w14:paraId="53B1C863" w14:textId="32089FFB" w:rsidR="00A64C2E" w:rsidRPr="00FB3E73" w:rsidRDefault="0088042E" w:rsidP="00145B34">
      <w:pPr>
        <w:rPr>
          <w:rFonts w:cs="Nirmala UI Semilight"/>
        </w:rPr>
      </w:pPr>
      <w:r w:rsidRPr="00FB3E73">
        <w:rPr>
          <w:rFonts w:cs="Nirmala UI Semilight"/>
        </w:rPr>
        <w:t>W</w:t>
      </w:r>
      <w:r w:rsidR="00103886" w:rsidRPr="00FB3E73">
        <w:rPr>
          <w:rFonts w:cs="Nirmala UI Semilight"/>
        </w:rPr>
        <w:t xml:space="preserve">e will publish your paper under a </w:t>
      </w:r>
      <w:hyperlink r:id="rId15" w:history="1">
        <w:r w:rsidR="00103886" w:rsidRPr="00407B63">
          <w:rPr>
            <w:rStyle w:val="Hyperlink"/>
            <w:rFonts w:cs="Nirmala UI Semilight"/>
          </w:rPr>
          <w:t>Creative Commons A</w:t>
        </w:r>
        <w:r w:rsidR="00407B63" w:rsidRPr="00407B63">
          <w:rPr>
            <w:rStyle w:val="Hyperlink"/>
            <w:rFonts w:cs="Nirmala UI Semilight"/>
          </w:rPr>
          <w:t>ttribution</w:t>
        </w:r>
        <w:r w:rsidR="00103886" w:rsidRPr="00407B63">
          <w:rPr>
            <w:rStyle w:val="Hyperlink"/>
            <w:rFonts w:cs="Nirmala UI Semilight"/>
          </w:rPr>
          <w:t xml:space="preserve"> 4.0 International License</w:t>
        </w:r>
      </w:hyperlink>
      <w:r w:rsidRPr="00FB3E73">
        <w:rPr>
          <w:rFonts w:cs="Nirmala UI Semilight"/>
        </w:rPr>
        <w:t xml:space="preserve"> </w:t>
      </w:r>
      <w:r w:rsidR="00407B63">
        <w:rPr>
          <w:rFonts w:cs="Nirmala UI Semilight"/>
        </w:rPr>
        <w:t>(CC BY</w:t>
      </w:r>
      <w:r w:rsidR="009013C5">
        <w:rPr>
          <w:rFonts w:cs="Nirmala UI Semilight"/>
        </w:rPr>
        <w:t>-NC 4.0</w:t>
      </w:r>
      <w:r w:rsidR="00407B63">
        <w:rPr>
          <w:rFonts w:cs="Nirmala UI Semilight"/>
        </w:rPr>
        <w:t xml:space="preserve">) </w:t>
      </w:r>
      <w:r w:rsidRPr="00FB3E73">
        <w:rPr>
          <w:rFonts w:cs="Nirmala UI Semilight"/>
        </w:rPr>
        <w:t>and the author</w:t>
      </w:r>
      <w:r w:rsidR="006F3EB3">
        <w:rPr>
          <w:rFonts w:cs="Nirmala UI Semilight"/>
        </w:rPr>
        <w:t>(s)</w:t>
      </w:r>
      <w:r w:rsidRPr="00FB3E73">
        <w:rPr>
          <w:rFonts w:cs="Nirmala UI Semilight"/>
        </w:rPr>
        <w:t xml:space="preserve"> retain the </w:t>
      </w:r>
      <w:r w:rsidR="00103886" w:rsidRPr="00FB3E73">
        <w:rPr>
          <w:rFonts w:cs="Nirmala UI Semilight"/>
        </w:rPr>
        <w:t>copyright</w:t>
      </w:r>
      <w:r w:rsidRPr="00FB3E73">
        <w:rPr>
          <w:rFonts w:cs="Nirmala UI Semilight"/>
        </w:rPr>
        <w:t>.</w:t>
      </w:r>
    </w:p>
    <w:p w14:paraId="66615089" w14:textId="059727D7" w:rsidR="00364EA2" w:rsidRPr="00FB3E73" w:rsidRDefault="00364EA2" w:rsidP="00145B34">
      <w:pPr>
        <w:rPr>
          <w:rFonts w:cs="Nirmala UI Semilight"/>
        </w:rPr>
      </w:pPr>
      <w:r w:rsidRPr="00FB3E73">
        <w:rPr>
          <w:rFonts w:cs="Nirmala UI Semilight"/>
        </w:rPr>
        <w:t>By submitting the paper, as author</w:t>
      </w:r>
      <w:r w:rsidR="006F3EB3">
        <w:rPr>
          <w:rFonts w:cs="Nirmala UI Semilight"/>
        </w:rPr>
        <w:t>(s)</w:t>
      </w:r>
      <w:r w:rsidRPr="00FB3E73">
        <w:rPr>
          <w:rFonts w:cs="Nirmala UI Semilight"/>
        </w:rPr>
        <w:t xml:space="preserve"> you certify the following:</w:t>
      </w:r>
    </w:p>
    <w:p w14:paraId="3E5B780E" w14:textId="77777777" w:rsidR="00364EA2" w:rsidRPr="00FB3E73" w:rsidRDefault="00364EA2" w:rsidP="00145B34">
      <w:pPr>
        <w:pStyle w:val="ListParagraph"/>
        <w:numPr>
          <w:ilvl w:val="0"/>
          <w:numId w:val="8"/>
        </w:numPr>
        <w:rPr>
          <w:rFonts w:cs="Nirmala UI Semilight"/>
        </w:rPr>
      </w:pPr>
      <w:r w:rsidRPr="00FB3E73">
        <w:rPr>
          <w:rFonts w:cs="Nirmala UI Semilight"/>
        </w:rPr>
        <w:t>You hold copyright for this submission</w:t>
      </w:r>
      <w:r w:rsidR="0088042E" w:rsidRPr="00FB3E73">
        <w:rPr>
          <w:rFonts w:cs="Nirmala UI Semilight"/>
        </w:rPr>
        <w:t>, and</w:t>
      </w:r>
    </w:p>
    <w:p w14:paraId="56197438" w14:textId="77777777" w:rsidR="00364EA2" w:rsidRPr="00FB3E73" w:rsidRDefault="00364EA2" w:rsidP="00145B34">
      <w:pPr>
        <w:pStyle w:val="ListParagraph"/>
        <w:numPr>
          <w:ilvl w:val="0"/>
          <w:numId w:val="8"/>
        </w:numPr>
        <w:rPr>
          <w:rFonts w:cs="Nirmala UI Semilight"/>
        </w:rPr>
      </w:pPr>
      <w:r w:rsidRPr="00FB3E73">
        <w:rPr>
          <w:rFonts w:cs="Nirmala UI Semilight"/>
        </w:rPr>
        <w:t>You warrant that you have not infringed on any copyright and assume full liability in case of copyright dispute.</w:t>
      </w:r>
    </w:p>
    <w:p w14:paraId="298C7EF5" w14:textId="77777777" w:rsidR="00F6093D" w:rsidRPr="00FB3E73" w:rsidRDefault="00F6093D" w:rsidP="0027309D">
      <w:pPr>
        <w:pStyle w:val="Heading2"/>
        <w:rPr>
          <w:rFonts w:cs="Nirmala UI Semilight"/>
        </w:rPr>
      </w:pPr>
      <w:r w:rsidRPr="00FB3E73">
        <w:rPr>
          <w:rFonts w:cs="Nirmala UI Semilight"/>
        </w:rPr>
        <w:t xml:space="preserve">Copyright </w:t>
      </w:r>
      <w:r w:rsidR="00D905EC" w:rsidRPr="00FB3E73">
        <w:rPr>
          <w:rFonts w:cs="Nirmala UI Semilight"/>
        </w:rPr>
        <w:t xml:space="preserve">Issues </w:t>
      </w:r>
      <w:r w:rsidRPr="00FB3E73">
        <w:rPr>
          <w:rFonts w:cs="Nirmala UI Semilight"/>
        </w:rPr>
        <w:t xml:space="preserve">for </w:t>
      </w:r>
      <w:r w:rsidR="00D905EC" w:rsidRPr="00FB3E73">
        <w:rPr>
          <w:rFonts w:cs="Nirmala UI Semilight"/>
        </w:rPr>
        <w:t>Figures</w:t>
      </w:r>
    </w:p>
    <w:p w14:paraId="0DEF4517" w14:textId="77777777" w:rsidR="00F6093D" w:rsidRPr="00FB3E73" w:rsidRDefault="00F6093D" w:rsidP="00145B34">
      <w:pPr>
        <w:rPr>
          <w:rFonts w:cs="Nirmala UI Semilight"/>
        </w:rPr>
      </w:pPr>
      <w:r w:rsidRPr="00FB3E73">
        <w:rPr>
          <w:rFonts w:cs="Nirmala UI Semilight"/>
        </w:rPr>
        <w:t xml:space="preserve">There are three common sources of figures. </w:t>
      </w:r>
    </w:p>
    <w:p w14:paraId="2F3A2CCB" w14:textId="77777777" w:rsidR="00F6093D" w:rsidRPr="00FB3E73" w:rsidRDefault="00F6093D" w:rsidP="00145B34">
      <w:pPr>
        <w:pStyle w:val="ListParagraph"/>
        <w:numPr>
          <w:ilvl w:val="0"/>
          <w:numId w:val="9"/>
        </w:numPr>
        <w:rPr>
          <w:rFonts w:cs="Nirmala UI Semilight"/>
        </w:rPr>
      </w:pPr>
      <w:r w:rsidRPr="00FB3E73">
        <w:rPr>
          <w:rFonts w:cs="Nirmala UI Semilight"/>
        </w:rPr>
        <w:t>Figures you have copied from another source, including a web site. You must contact the holder of the copyright for the image and get permission to use it. Cite the source and add “used with permission.”</w:t>
      </w:r>
    </w:p>
    <w:p w14:paraId="65D52C61" w14:textId="77777777" w:rsidR="00F6093D" w:rsidRPr="00FB3E73" w:rsidRDefault="00F6093D" w:rsidP="00145B34">
      <w:pPr>
        <w:pStyle w:val="ListParagraph"/>
        <w:numPr>
          <w:ilvl w:val="0"/>
          <w:numId w:val="9"/>
        </w:numPr>
        <w:rPr>
          <w:rFonts w:cs="Nirmala UI Semilight"/>
        </w:rPr>
      </w:pPr>
      <w:r w:rsidRPr="00FB3E73">
        <w:rPr>
          <w:rFonts w:cs="Nirmala UI Semilight"/>
        </w:rPr>
        <w:t xml:space="preserve">Figures that you create based on another’s work. You do not need to get </w:t>
      </w:r>
      <w:r w:rsidR="00E45933" w:rsidRPr="00FB3E73">
        <w:rPr>
          <w:rFonts w:cs="Nirmala UI Semilight"/>
        </w:rPr>
        <w:t>permission but</w:t>
      </w:r>
      <w:r w:rsidRPr="00FB3E73">
        <w:rPr>
          <w:rFonts w:cs="Nirmala UI Semilight"/>
        </w:rPr>
        <w:t xml:space="preserve"> include</w:t>
      </w:r>
      <w:r w:rsidR="001E6D2F" w:rsidRPr="00FB3E73">
        <w:rPr>
          <w:rFonts w:cs="Nirmala UI Semilight"/>
        </w:rPr>
        <w:t xml:space="preserve"> in</w:t>
      </w:r>
      <w:r w:rsidRPr="00FB3E73">
        <w:rPr>
          <w:rFonts w:cs="Nirmala UI Semilight"/>
        </w:rPr>
        <w:t xml:space="preserve"> the citation “adapted from” or “based on” and give the source.</w:t>
      </w:r>
    </w:p>
    <w:p w14:paraId="3E146DC4" w14:textId="77777777" w:rsidR="00F6093D" w:rsidRPr="00FB3E73" w:rsidRDefault="00F6093D" w:rsidP="00145B34">
      <w:pPr>
        <w:pStyle w:val="ListParagraph"/>
        <w:numPr>
          <w:ilvl w:val="0"/>
          <w:numId w:val="9"/>
        </w:numPr>
        <w:rPr>
          <w:rFonts w:cs="Nirmala UI Semilight"/>
        </w:rPr>
      </w:pPr>
      <w:r w:rsidRPr="00FB3E73">
        <w:rPr>
          <w:rFonts w:cs="Nirmala UI Semilight"/>
        </w:rPr>
        <w:t>Figures that are your original work. Since you hold the copyright for these, there are no copyright issues.</w:t>
      </w:r>
    </w:p>
    <w:p w14:paraId="30C3BA97" w14:textId="77777777" w:rsidR="003D08A1" w:rsidRPr="00FB3E73" w:rsidRDefault="003D08A1" w:rsidP="00AD1AA5">
      <w:pPr>
        <w:pStyle w:val="Heading1"/>
        <w:rPr>
          <w:rFonts w:cs="Nirmala UI Semilight"/>
        </w:rPr>
      </w:pPr>
      <w:r w:rsidRPr="00FB3E73">
        <w:rPr>
          <w:rFonts w:cs="Nirmala UI Semilight"/>
        </w:rPr>
        <w:t>Entering References</w:t>
      </w:r>
    </w:p>
    <w:p w14:paraId="5FDA0A25" w14:textId="77777777" w:rsidR="005B52F6" w:rsidRDefault="000C1EAA" w:rsidP="00145B34">
      <w:pPr>
        <w:rPr>
          <w:rFonts w:cs="Nirmala UI Semilight"/>
        </w:rPr>
      </w:pPr>
      <w:r>
        <w:rPr>
          <w:rFonts w:cs="Nirmala UI Semilight"/>
        </w:rPr>
        <w:t>Any referencing style can be used.</w:t>
      </w:r>
      <w:r w:rsidRPr="000C1EAA">
        <w:rPr>
          <w:rFonts w:cs="Nirmala UI Semilight"/>
        </w:rPr>
        <w:t xml:space="preserve"> Accuracy </w:t>
      </w:r>
      <w:r>
        <w:rPr>
          <w:rFonts w:cs="Nirmala UI Semilight"/>
        </w:rPr>
        <w:t xml:space="preserve">and consistency </w:t>
      </w:r>
      <w:r w:rsidRPr="000C1EAA">
        <w:rPr>
          <w:rFonts w:cs="Nirmala UI Semilight"/>
        </w:rPr>
        <w:t xml:space="preserve">is the responsibility of the author. </w:t>
      </w:r>
      <w:r w:rsidR="005B52F6">
        <w:rPr>
          <w:rFonts w:cs="Nirmala UI Semilight"/>
        </w:rPr>
        <w:t xml:space="preserve">We recommend </w:t>
      </w:r>
      <w:hyperlink r:id="rId16" w:history="1">
        <w:r w:rsidR="005B52F6" w:rsidRPr="005B52F6">
          <w:rPr>
            <w:rStyle w:val="Hyperlink"/>
            <w:rFonts w:cs="Nirmala UI Semilight"/>
          </w:rPr>
          <w:t>MLA 8</w:t>
        </w:r>
      </w:hyperlink>
      <w:r w:rsidR="005B52F6">
        <w:rPr>
          <w:rFonts w:cs="Nirmala UI Semilight"/>
        </w:rPr>
        <w:t>, but this isn’t a requirement.</w:t>
      </w:r>
    </w:p>
    <w:p w14:paraId="4AC41EBC" w14:textId="77777777" w:rsidR="003D08A1" w:rsidRPr="00FB3E73" w:rsidRDefault="00CE15FA" w:rsidP="00145B34">
      <w:pPr>
        <w:rPr>
          <w:rFonts w:cs="Nirmala UI Semilight"/>
        </w:rPr>
      </w:pPr>
      <w:r w:rsidRPr="00FB3E73">
        <w:rPr>
          <w:rFonts w:cs="Nirmala UI Semilight"/>
        </w:rPr>
        <w:t xml:space="preserve">List the sources alphabetically at the end of the paper under “References” using a Heading 1 style. Place entries in alphabetical order according to the last name of the first author. </w:t>
      </w:r>
      <w:r w:rsidR="003D08A1" w:rsidRPr="00FB3E73">
        <w:rPr>
          <w:rFonts w:cs="Nirmala UI Semilight"/>
        </w:rPr>
        <w:t>Within the text of your paper, cite sources by placing the author</w:t>
      </w:r>
      <w:r w:rsidR="006A4D4C" w:rsidRPr="00FB3E73">
        <w:rPr>
          <w:rFonts w:cs="Nirmala UI Semilight"/>
        </w:rPr>
        <w:t>’</w:t>
      </w:r>
      <w:r w:rsidR="003D08A1" w:rsidRPr="00FB3E73">
        <w:rPr>
          <w:rFonts w:cs="Nirmala UI Semilight"/>
        </w:rPr>
        <w:t>s last name</w:t>
      </w:r>
      <w:r w:rsidR="00ED726A">
        <w:rPr>
          <w:rFonts w:cs="Nirmala UI Semilight"/>
        </w:rPr>
        <w:t>, date</w:t>
      </w:r>
      <w:r w:rsidR="003D08A1" w:rsidRPr="00FB3E73">
        <w:rPr>
          <w:rFonts w:cs="Nirmala UI Semilight"/>
        </w:rPr>
        <w:t xml:space="preserve"> and </w:t>
      </w:r>
      <w:r w:rsidR="00ED726A">
        <w:rPr>
          <w:rFonts w:cs="Nirmala UI Semilight"/>
        </w:rPr>
        <w:t xml:space="preserve">page number </w:t>
      </w:r>
      <w:r w:rsidR="003D08A1" w:rsidRPr="00FB3E73">
        <w:rPr>
          <w:rFonts w:cs="Nirmala UI Semilight"/>
        </w:rPr>
        <w:t>in parentheses</w:t>
      </w:r>
      <w:r w:rsidR="00D905EC" w:rsidRPr="00FB3E73">
        <w:rPr>
          <w:rFonts w:cs="Nirmala UI Semilight"/>
        </w:rPr>
        <w:t>.</w:t>
      </w:r>
    </w:p>
    <w:p w14:paraId="5A57AF79" w14:textId="3DD3FA07" w:rsidR="00176AC4" w:rsidRPr="00FB3E73" w:rsidRDefault="00E833CD" w:rsidP="00145B34">
      <w:pPr>
        <w:rPr>
          <w:rFonts w:cs="Nirmala UI Semilight"/>
        </w:rPr>
      </w:pPr>
      <w:r w:rsidRPr="00FB3E73">
        <w:rPr>
          <w:rFonts w:cs="Nirmala UI Semilight"/>
          <w:b/>
          <w:bCs/>
        </w:rPr>
        <w:t>DOIs and URLs</w:t>
      </w:r>
      <w:r w:rsidR="002251E9" w:rsidRPr="00FB3E73">
        <w:rPr>
          <w:rFonts w:cs="Nirmala UI Semilight"/>
        </w:rPr>
        <w:t xml:space="preserve"> </w:t>
      </w:r>
      <w:r w:rsidR="002251E9" w:rsidRPr="00FB3E73">
        <w:rPr>
          <w:rFonts w:cs="Nirmala UI Semilight"/>
          <w:b/>
        </w:rPr>
        <w:t>in Reference list</w:t>
      </w:r>
      <w:r w:rsidRPr="00FB3E73">
        <w:rPr>
          <w:rFonts w:cs="Nirmala UI Semilight"/>
        </w:rPr>
        <w:t xml:space="preserve">. </w:t>
      </w:r>
      <w:r w:rsidR="00131150" w:rsidRPr="00FB3E73">
        <w:rPr>
          <w:rFonts w:cs="Nirmala UI Semilight"/>
        </w:rPr>
        <w:t>When citing sources from the Web, include the year of publication or the most recent update</w:t>
      </w:r>
      <w:r w:rsidRPr="00FB3E73">
        <w:rPr>
          <w:rFonts w:cs="Nirmala UI Semilight"/>
        </w:rPr>
        <w:t>.</w:t>
      </w:r>
      <w:r w:rsidR="00131150" w:rsidRPr="00FB3E73">
        <w:rPr>
          <w:rFonts w:cs="Nirmala UI Semilight"/>
        </w:rPr>
        <w:t xml:space="preserve"> </w:t>
      </w:r>
      <w:r w:rsidRPr="00FB3E73">
        <w:rPr>
          <w:rFonts w:cs="Nirmala UI Semilight"/>
        </w:rPr>
        <w:t>E</w:t>
      </w:r>
      <w:r w:rsidR="004E0F92" w:rsidRPr="00FB3E73">
        <w:rPr>
          <w:rFonts w:cs="Nirmala UI Semilight"/>
        </w:rPr>
        <w:t>nd the entry with a DOI if it has one. If it does not have a DOI, end the entry with the URL.</w:t>
      </w:r>
      <w:r w:rsidR="00131150" w:rsidRPr="00FB3E73">
        <w:rPr>
          <w:rFonts w:cs="Nirmala UI Semilight"/>
        </w:rPr>
        <w:t xml:space="preserve"> </w:t>
      </w:r>
      <w:r w:rsidR="00131150" w:rsidRPr="00FB3E73">
        <w:rPr>
          <w:rFonts w:cs="Nirmala UI Semilight"/>
          <w:b/>
          <w:bCs/>
        </w:rPr>
        <w:t>Do not end the path statement</w:t>
      </w:r>
      <w:r w:rsidR="00CE1E46" w:rsidRPr="00FB3E73">
        <w:rPr>
          <w:rFonts w:cs="Nirmala UI Semilight"/>
          <w:b/>
          <w:bCs/>
        </w:rPr>
        <w:t xml:space="preserve"> or a DOI</w:t>
      </w:r>
      <w:r w:rsidR="00131150" w:rsidRPr="00FB3E73">
        <w:rPr>
          <w:rFonts w:cs="Nirmala UI Semilight"/>
          <w:b/>
          <w:bCs/>
        </w:rPr>
        <w:t xml:space="preserve"> with a period</w:t>
      </w:r>
      <w:r w:rsidR="00131150" w:rsidRPr="00FB3E73">
        <w:rPr>
          <w:rFonts w:cs="Nirmala UI Semilight"/>
        </w:rPr>
        <w:t>.</w:t>
      </w:r>
      <w:r w:rsidR="002251E9" w:rsidRPr="00FB3E73">
        <w:rPr>
          <w:rFonts w:cs="Nirmala UI Semilight"/>
        </w:rPr>
        <w:t xml:space="preserve"> DOIs can be found by going to </w:t>
      </w:r>
      <w:hyperlink r:id="rId17" w:history="1">
        <w:r w:rsidR="002251E9" w:rsidRPr="00FB3E73">
          <w:rPr>
            <w:rStyle w:val="Hyperlink"/>
            <w:rFonts w:cs="Nirmala UI Semilight"/>
          </w:rPr>
          <w:t>https://search.crossref.org/references</w:t>
        </w:r>
      </w:hyperlink>
      <w:r w:rsidR="002251E9" w:rsidRPr="00FB3E73">
        <w:rPr>
          <w:rFonts w:cs="Nirmala UI Semilight"/>
        </w:rPr>
        <w:t xml:space="preserve"> and entering the reference entry. DOIs begin with </w:t>
      </w:r>
      <w:bookmarkStart w:id="10" w:name="_Hlk35950041"/>
      <w:r w:rsidR="002251E9" w:rsidRPr="00FB3E73">
        <w:rPr>
          <w:rStyle w:val="Hyperlink"/>
          <w:rFonts w:cs="Nirmala UI Semilight"/>
          <w:u w:val="none"/>
        </w:rPr>
        <w:t>https://doi.org/</w:t>
      </w:r>
      <w:bookmarkEnd w:id="10"/>
      <w:r w:rsidR="002251E9" w:rsidRPr="00FB3E73">
        <w:rPr>
          <w:rFonts w:cs="Nirmala UI Semilight"/>
        </w:rPr>
        <w:t xml:space="preserve"> followed by numbers and letters that identify the document, for example,</w:t>
      </w:r>
      <w:r w:rsidR="004D3CB3" w:rsidRPr="00FB3E73">
        <w:rPr>
          <w:rFonts w:cs="Nirmala UI Semilight"/>
        </w:rPr>
        <w:t xml:space="preserve"> </w:t>
      </w:r>
      <w:r w:rsidR="00BA159B" w:rsidRPr="00BA159B">
        <w:rPr>
          <w:rStyle w:val="Hyperlink"/>
          <w:rFonts w:cs="Nirmala UI Semilight"/>
          <w:u w:val="none"/>
        </w:rPr>
        <w:t>https://doi.org/10.18552/jorma.v4i1.1251</w:t>
      </w:r>
    </w:p>
    <w:p w14:paraId="70F38B0C" w14:textId="77777777" w:rsidR="003D08A1" w:rsidRPr="00FB3E73" w:rsidRDefault="00D1570F" w:rsidP="00AD1AA5">
      <w:pPr>
        <w:pStyle w:val="Heading1"/>
        <w:rPr>
          <w:rFonts w:cs="Nirmala UI Semilight"/>
        </w:rPr>
      </w:pPr>
      <w:r w:rsidRPr="00FB3E73">
        <w:rPr>
          <w:rFonts w:cs="Nirmala UI Semilight"/>
        </w:rPr>
        <w:lastRenderedPageBreak/>
        <w:t>Biography</w:t>
      </w:r>
    </w:p>
    <w:p w14:paraId="4A2A403F" w14:textId="77777777" w:rsidR="00A3141F" w:rsidRPr="00FB3E73" w:rsidRDefault="00A3141F" w:rsidP="00145B34">
      <w:pPr>
        <w:rPr>
          <w:rFonts w:cs="Nirmala UI Semilight"/>
        </w:rPr>
      </w:pPr>
      <w:r w:rsidRPr="00FB3E73">
        <w:rPr>
          <w:rFonts w:cs="Nirmala UI Semilight"/>
        </w:rPr>
        <w:t>(Leave this blank when submitting for review.)</w:t>
      </w:r>
    </w:p>
    <w:p w14:paraId="0ECB56B1" w14:textId="765C4510" w:rsidR="00ED726A" w:rsidRDefault="00DE7282" w:rsidP="00145B34">
      <w:pPr>
        <w:rPr>
          <w:rFonts w:cs="Nirmala UI Semilight"/>
        </w:rPr>
      </w:pPr>
      <w:r w:rsidRPr="00FB3E73">
        <w:rPr>
          <w:rFonts w:cs="Nirmala UI Semilight"/>
        </w:rPr>
        <w:t>Include</w:t>
      </w:r>
      <w:r w:rsidR="00D1570F" w:rsidRPr="00FB3E73">
        <w:rPr>
          <w:rFonts w:cs="Nirmala UI Semilight"/>
        </w:rPr>
        <w:t xml:space="preserve"> one or two short paragraphs about </w:t>
      </w:r>
      <w:r w:rsidRPr="00FB3E73">
        <w:rPr>
          <w:rFonts w:cs="Nirmala UI Semilight"/>
        </w:rPr>
        <w:t>each author.</w:t>
      </w:r>
      <w:r w:rsidR="007B3F75">
        <w:rPr>
          <w:rFonts w:cs="Nirmala UI Semilight"/>
        </w:rPr>
        <w:t xml:space="preserve"> </w:t>
      </w:r>
    </w:p>
    <w:p w14:paraId="331CAD75" w14:textId="77777777" w:rsidR="00BA159B" w:rsidRPr="00FB3E73" w:rsidRDefault="00BA159B" w:rsidP="00BA159B">
      <w:pPr>
        <w:pStyle w:val="Heading1"/>
        <w:jc w:val="both"/>
        <w:rPr>
          <w:rFonts w:cs="Nirmala UI Semilight"/>
        </w:rPr>
      </w:pPr>
      <w:r w:rsidRPr="00BF4F6B">
        <w:rPr>
          <w:rFonts w:cs="Nirmala UI Semilight"/>
        </w:rPr>
        <w:t xml:space="preserve">Authors’ </w:t>
      </w:r>
      <w:r>
        <w:rPr>
          <w:rFonts w:cs="Nirmala UI Semilight"/>
        </w:rPr>
        <w:t>C</w:t>
      </w:r>
      <w:r w:rsidRPr="00BF4F6B">
        <w:rPr>
          <w:rFonts w:cs="Nirmala UI Semilight"/>
        </w:rPr>
        <w:t xml:space="preserve">ontribution </w:t>
      </w:r>
      <w:r>
        <w:rPr>
          <w:rFonts w:cs="Nirmala UI Semilight"/>
        </w:rPr>
        <w:t>S</w:t>
      </w:r>
      <w:r w:rsidRPr="00BF4F6B">
        <w:rPr>
          <w:rFonts w:cs="Nirmala UI Semilight"/>
        </w:rPr>
        <w:t>tatement</w:t>
      </w:r>
    </w:p>
    <w:p w14:paraId="5B242202" w14:textId="77777777" w:rsidR="00BA159B" w:rsidRPr="00FB3E73" w:rsidRDefault="00BA159B" w:rsidP="00BA159B">
      <w:pPr>
        <w:rPr>
          <w:rFonts w:cs="Nirmala UI Semilight"/>
        </w:rPr>
      </w:pPr>
      <w:r w:rsidRPr="00FB3E73">
        <w:rPr>
          <w:rFonts w:cs="Nirmala UI Semilight"/>
        </w:rPr>
        <w:t>(Leave this blank when submitting for review.)</w:t>
      </w:r>
    </w:p>
    <w:p w14:paraId="6E373E43" w14:textId="293AA963" w:rsidR="00BA159B" w:rsidRDefault="00BA159B" w:rsidP="00BA159B">
      <w:r>
        <w:t>Author1 Names</w:t>
      </w:r>
      <w:r w:rsidRPr="00EA6678">
        <w:t xml:space="preserve"> </w:t>
      </w:r>
      <w:r>
        <w:rPr>
          <w:lang w:eastAsia="en-GB"/>
        </w:rPr>
        <w:drawing>
          <wp:inline distT="0" distB="0" distL="0" distR="0" wp14:anchorId="71643EC7" wp14:editId="2DC93C19">
            <wp:extent cx="152400" cy="146050"/>
            <wp:effectExtent l="0" t="0" r="0" b="6350"/>
            <wp:docPr id="1616187670" name="Picture 1616187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w:t>
      </w:r>
      <w:r w:rsidRPr="00495B98">
        <w:t>0000-</w:t>
      </w:r>
      <w:r>
        <w:t xml:space="preserve">XXXX-XXXX-XXXX: </w:t>
      </w:r>
      <w:r w:rsidRPr="00C55957">
        <w:rPr>
          <w:lang w:eastAsia="en-GB"/>
        </w:rPr>
        <w:drawing>
          <wp:inline distT="0" distB="0" distL="0" distR="0" wp14:anchorId="1C1362D3" wp14:editId="0C1F2873">
            <wp:extent cx="135890" cy="135890"/>
            <wp:effectExtent l="0" t="0" r="0" b="0"/>
            <wp:docPr id="15" name="Picture 22" descr="A red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 descr="A red circle with white text&#10;&#10;AI-generated content may be incorrect."/>
                    <pic:cNvPicPr>
                      <a:picLocks noChangeAspect="1"/>
                    </pic:cNvPicPr>
                  </pic:nvPicPr>
                  <pic:blipFill>
                    <a:blip r:embed="rId18"/>
                    <a:stretch>
                      <a:fillRect/>
                    </a:stretch>
                  </pic:blipFill>
                  <pic:spPr>
                    <a:xfrm>
                      <a:off x="0" y="0"/>
                      <a:ext cx="136092" cy="136092"/>
                    </a:xfrm>
                    <a:prstGeom prst="rect">
                      <a:avLst/>
                    </a:prstGeom>
                  </pic:spPr>
                </pic:pic>
              </a:graphicData>
            </a:graphic>
          </wp:inline>
        </w:drawing>
      </w:r>
      <w:r>
        <w:t xml:space="preserve"> List of CRediT contributions, separated by commas</w:t>
      </w:r>
    </w:p>
    <w:p w14:paraId="585C8B99" w14:textId="74DC0358" w:rsidR="00BA159B" w:rsidRDefault="00BA159B" w:rsidP="00BA159B">
      <w:r>
        <w:t>Author2 Names</w:t>
      </w:r>
      <w:r w:rsidRPr="00EA6678">
        <w:t xml:space="preserve"> </w:t>
      </w:r>
      <w:r>
        <w:rPr>
          <w:lang w:eastAsia="en-GB"/>
        </w:rPr>
        <w:drawing>
          <wp:inline distT="0" distB="0" distL="0" distR="0" wp14:anchorId="0AF1713C" wp14:editId="6B91CE88">
            <wp:extent cx="152400" cy="146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w:t>
      </w:r>
      <w:r w:rsidRPr="00495B98">
        <w:t>0000-</w:t>
      </w:r>
      <w:r>
        <w:t xml:space="preserve">YYYY-YYYY-YYYY: </w:t>
      </w:r>
      <w:r w:rsidRPr="00C55957">
        <w:rPr>
          <w:lang w:eastAsia="en-GB"/>
        </w:rPr>
        <w:drawing>
          <wp:inline distT="0" distB="0" distL="0" distR="0" wp14:anchorId="53AD1909" wp14:editId="225F6A5E">
            <wp:extent cx="135890" cy="135890"/>
            <wp:effectExtent l="0" t="0" r="0" b="0"/>
            <wp:docPr id="5" name="Picture 22" descr="A red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2" descr="A red circle with white text&#10;&#10;AI-generated content may be incorrect."/>
                    <pic:cNvPicPr>
                      <a:picLocks noChangeAspect="1"/>
                    </pic:cNvPicPr>
                  </pic:nvPicPr>
                  <pic:blipFill>
                    <a:blip r:embed="rId18"/>
                    <a:stretch>
                      <a:fillRect/>
                    </a:stretch>
                  </pic:blipFill>
                  <pic:spPr>
                    <a:xfrm>
                      <a:off x="0" y="0"/>
                      <a:ext cx="136092" cy="136092"/>
                    </a:xfrm>
                    <a:prstGeom prst="rect">
                      <a:avLst/>
                    </a:prstGeom>
                  </pic:spPr>
                </pic:pic>
              </a:graphicData>
            </a:graphic>
          </wp:inline>
        </w:drawing>
      </w:r>
      <w:r>
        <w:t xml:space="preserve"> List of CRediT contributions, separated by commas, the lists need not be the same for each author</w:t>
      </w:r>
    </w:p>
    <w:p w14:paraId="199AC5DE" w14:textId="77777777" w:rsidR="003C28A5" w:rsidRDefault="003C28A5" w:rsidP="00145B34">
      <w:pPr>
        <w:rPr>
          <w:rFonts w:cs="Nirmala UI Semilight"/>
        </w:rPr>
      </w:pPr>
    </w:p>
    <w:p w14:paraId="61A59171" w14:textId="77777777" w:rsidR="003C28A5" w:rsidRPr="00CB5C47" w:rsidRDefault="003C28A5" w:rsidP="003C28A5">
      <w:pPr>
        <w:pStyle w:val="PaperInfo"/>
        <w:rPr>
          <w:sz w:val="20"/>
        </w:rPr>
      </w:pPr>
      <w:bookmarkStart w:id="11" w:name="OLE_LINK7"/>
      <w:bookmarkStart w:id="12" w:name="OLE_LINK8"/>
      <w:bookmarkStart w:id="13" w:name="OLE_LINK48"/>
      <w:bookmarkStart w:id="14" w:name="OLE_LINK49"/>
      <w:bookmarkStart w:id="15" w:name="_Hlk461732113"/>
      <w:bookmarkStart w:id="16" w:name="OLE_LINK50"/>
      <w:bookmarkStart w:id="17" w:name="OLE_LINK51"/>
      <w:bookmarkStart w:id="18" w:name="_Hlk461732119"/>
      <w:bookmarkStart w:id="19" w:name="OLE_LINK52"/>
      <w:bookmarkStart w:id="20" w:name="OLE_LINK53"/>
      <w:bookmarkStart w:id="21" w:name="_Hlk461732120"/>
      <w:r w:rsidRPr="00CB5C47">
        <w:rPr>
          <w:color w:val="833C0B" w:themeColor="accent2" w:themeShade="80"/>
          <w:sz w:val="20"/>
        </w:rPr>
        <w:t>[This section is completed by the Publisher ]</w:t>
      </w:r>
      <w:r w:rsidRPr="00CB5C47">
        <w:rPr>
          <w:sz w:val="20"/>
        </w:rPr>
        <w:t xml:space="preserve"> </w:t>
      </w:r>
      <w:r w:rsidRPr="00CB5C47">
        <w:rPr>
          <w:sz w:val="20"/>
        </w:rPr>
        <w:br/>
        <w:t xml:space="preserve">Accepting Editor: ___________. │ Received: (date) │ Revised: (date) │ Accepted: (date). </w:t>
      </w:r>
      <w:r>
        <w:rPr>
          <w:sz w:val="20"/>
        </w:rPr>
        <w:br/>
      </w:r>
      <w:r w:rsidRPr="00CB5C47">
        <w:rPr>
          <w:sz w:val="20"/>
        </w:rPr>
        <w:t xml:space="preserve">Cite </w:t>
      </w:r>
      <w:r>
        <w:rPr>
          <w:sz w:val="20"/>
        </w:rPr>
        <w:t>as</w:t>
      </w:r>
      <w:r w:rsidRPr="00CB5C47">
        <w:rPr>
          <w:sz w:val="20"/>
        </w:rPr>
        <w:t xml:space="preserve">:  </w:t>
      </w:r>
      <w:r>
        <w:rPr>
          <w:sz w:val="20"/>
        </w:rPr>
        <w:t>(completed by publisher)</w:t>
      </w:r>
      <w:r w:rsidRPr="00CB5C47">
        <w:rPr>
          <w:sz w:val="20"/>
        </w:rPr>
        <w:t xml:space="preserve"> </w:t>
      </w:r>
    </w:p>
    <w:p w14:paraId="27C973F2" w14:textId="77777777" w:rsidR="003C28A5" w:rsidRPr="007468EE" w:rsidRDefault="003C28A5" w:rsidP="003C28A5">
      <w:pPr>
        <w:rPr>
          <w:sz w:val="18"/>
          <w:szCs w:val="18"/>
        </w:rPr>
      </w:pPr>
      <w:bookmarkStart w:id="22" w:name="OLE_LINK1"/>
      <w:bookmarkStart w:id="23" w:name="OLE_LINK2"/>
      <w:bookmarkStart w:id="24" w:name="_Hlk460832760"/>
      <w:bookmarkStart w:id="25" w:name="OLE_LINK3"/>
      <w:bookmarkStart w:id="26" w:name="OLE_LINK4"/>
      <w:bookmarkStart w:id="27" w:name="_Hlk460832771"/>
      <w:bookmarkStart w:id="28" w:name="OLE_LINK5"/>
      <w:bookmarkStart w:id="29" w:name="OLE_LINK6"/>
      <w:bookmarkStart w:id="30" w:name="_Hlk460832773"/>
      <w:r w:rsidRPr="007468EE">
        <w:rPr>
          <w:sz w:val="18"/>
          <w:szCs w:val="18"/>
        </w:rPr>
        <w:t xml:space="preserve">(CC BY-NC 4.0) This article is licensed to you under a </w:t>
      </w:r>
      <w:bookmarkStart w:id="31" w:name="OLE_LINK17"/>
      <w:bookmarkStart w:id="32" w:name="OLE_LINK18"/>
      <w:r w:rsidRPr="007468EE">
        <w:rPr>
          <w:sz w:val="18"/>
          <w:szCs w:val="18"/>
        </w:rPr>
        <w:fldChar w:fldCharType="begin"/>
      </w:r>
      <w:r w:rsidRPr="007468EE">
        <w:rPr>
          <w:sz w:val="18"/>
          <w:szCs w:val="18"/>
        </w:rPr>
        <w:instrText xml:space="preserve"> HYPERLINK "https://creativecommons.org/licenses/by-nc/4.0/" </w:instrText>
      </w:r>
      <w:r w:rsidRPr="007468EE">
        <w:rPr>
          <w:sz w:val="18"/>
          <w:szCs w:val="18"/>
        </w:rPr>
      </w:r>
      <w:r w:rsidRPr="007468EE">
        <w:rPr>
          <w:sz w:val="18"/>
          <w:szCs w:val="18"/>
        </w:rPr>
        <w:fldChar w:fldCharType="separate"/>
      </w:r>
      <w:r w:rsidRPr="007468EE">
        <w:rPr>
          <w:rStyle w:val="Hyperlink"/>
          <w:sz w:val="18"/>
          <w:szCs w:val="18"/>
        </w:rPr>
        <w:t>Creative Commons Attribution-NonCommercial 4.0 International License</w:t>
      </w:r>
      <w:r w:rsidRPr="007468EE">
        <w:rPr>
          <w:sz w:val="18"/>
          <w:szCs w:val="18"/>
        </w:rPr>
        <w:fldChar w:fldCharType="end"/>
      </w:r>
      <w:r w:rsidRPr="007468EE">
        <w:rPr>
          <w:sz w:val="18"/>
          <w:szCs w:val="18"/>
        </w:rPr>
        <w:t>.</w:t>
      </w:r>
      <w:bookmarkEnd w:id="31"/>
      <w:bookmarkEnd w:id="32"/>
      <w:r w:rsidRPr="007468EE">
        <w:rPr>
          <w:sz w:val="18"/>
          <w:szCs w:val="18"/>
        </w:rPr>
        <w:t xml:space="preserve"> When you copy and redistribute this paper in full or in part, you need to provide proper attribution to it to ensure that others can later locate this work (and to ensure that others do not accuse you of plagiarism). You may (and we encourage you to) adapt, remix, transform, and build upon the material for any non-commercial purposes. This license does not permit you to use this material for commercial purposes.</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3CF2365F" w14:textId="3DE51D1D" w:rsidR="00BA159B" w:rsidRDefault="00BA159B" w:rsidP="00145B34">
      <w:pPr>
        <w:rPr>
          <w:rFonts w:cs="Nirmala UI Semilight"/>
        </w:rPr>
      </w:pPr>
      <w:r w:rsidRPr="00291660">
        <w:rPr>
          <w:rFonts w:cs="Nirmala UI Semilight"/>
          <w:lang w:eastAsia="en-GB"/>
        </w:rPr>
        <mc:AlternateContent>
          <mc:Choice Requires="wps">
            <w:drawing>
              <wp:anchor distT="45720" distB="45720" distL="114300" distR="114300" simplePos="0" relativeHeight="251659264" behindDoc="0" locked="0" layoutInCell="1" allowOverlap="1" wp14:anchorId="188E430E" wp14:editId="545DB20B">
                <wp:simplePos x="0" y="0"/>
                <wp:positionH relativeFrom="margin">
                  <wp:posOffset>-209550</wp:posOffset>
                </wp:positionH>
                <wp:positionV relativeFrom="paragraph">
                  <wp:posOffset>441325</wp:posOffset>
                </wp:positionV>
                <wp:extent cx="6372225" cy="1404620"/>
                <wp:effectExtent l="0" t="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404620"/>
                        </a:xfrm>
                        <a:prstGeom prst="rect">
                          <a:avLst/>
                        </a:prstGeom>
                        <a:solidFill>
                          <a:srgbClr val="FFFFFF"/>
                        </a:solidFill>
                        <a:ln w="9525">
                          <a:solidFill>
                            <a:srgbClr val="000000"/>
                          </a:solidFill>
                          <a:miter lim="800000"/>
                          <a:headEnd/>
                          <a:tailEnd/>
                        </a:ln>
                      </wps:spPr>
                      <wps:txbx>
                        <w:txbxContent>
                          <w:p w14:paraId="5B1D4583" w14:textId="77777777" w:rsidR="00291660" w:rsidRPr="00291660" w:rsidRDefault="00291660">
                            <w:pPr>
                              <w:rPr>
                                <w:rFonts w:cs="Nirmala UI Semilight"/>
                                <w:b/>
                              </w:rPr>
                            </w:pPr>
                            <w:r w:rsidRPr="00ED726A">
                              <w:rPr>
                                <w:rFonts w:cs="Nirmala UI Semilight"/>
                                <w:b/>
                              </w:rPr>
                              <w:t>The Journal of Research Management and Administraiton expresses thanks to the</w:t>
                            </w:r>
                            <w:r>
                              <w:rPr>
                                <w:rFonts w:cs="Nirmala UI Semilight"/>
                                <w:b/>
                              </w:rPr>
                              <w:t xml:space="preserve"> Informing Science Institute</w:t>
                            </w:r>
                            <w:r w:rsidRPr="00ED726A">
                              <w:rPr>
                                <w:rFonts w:cs="Nirmala UI Semilight"/>
                                <w:b/>
                              </w:rPr>
                              <w:t xml:space="preserve"> for allowing us to draw upon </w:t>
                            </w:r>
                            <w:r>
                              <w:rPr>
                                <w:rFonts w:cs="Nirmala UI Semilight"/>
                                <w:b/>
                              </w:rPr>
                              <w:t xml:space="preserve">and modify </w:t>
                            </w:r>
                            <w:r w:rsidRPr="00ED726A">
                              <w:rPr>
                                <w:rFonts w:cs="Nirmala UI Semilight"/>
                                <w:b/>
                              </w:rPr>
                              <w:t>their submission guidance and style</w:t>
                            </w:r>
                            <w:r>
                              <w:rPr>
                                <w:rFonts w:cs="Nirmala UI Semilight"/>
                                <w:b/>
                              </w:rPr>
                              <w:t xml:space="preserve"> template</w:t>
                            </w:r>
                            <w:r w:rsidRPr="00ED726A">
                              <w:rPr>
                                <w:rFonts w:cs="Nirmala UI Semilight"/>
                                <w:b/>
                              </w:rPr>
                              <w:t>. For more information on the institute and the journal publications, visit: http://InformingScience.org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8E430E" id="_x0000_t202" coordsize="21600,21600" o:spt="202" path="m,l,21600r21600,l21600,xe">
                <v:stroke joinstyle="miter"/>
                <v:path gradientshapeok="t" o:connecttype="rect"/>
              </v:shapetype>
              <v:shape id="Text Box 2" o:spid="_x0000_s1026" type="#_x0000_t202" style="position:absolute;margin-left:-16.5pt;margin-top:34.75pt;width:501.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">
                <v:textbox style="mso-fit-shape-to-text:t">
                  <w:txbxContent>
                    <w:p w14:paraId="5B1D4583" w14:textId="77777777" w:rsidR="00291660" w:rsidRPr="00291660" w:rsidRDefault="00291660">
                      <w:pPr>
                        <w:rPr>
                          <w:rFonts w:cs="Nirmala UI Semilight"/>
                          <w:b/>
                        </w:rPr>
                      </w:pPr>
                      <w:r w:rsidRPr="00ED726A">
                        <w:rPr>
                          <w:rFonts w:cs="Nirmala UI Semilight"/>
                          <w:b/>
                        </w:rPr>
                        <w:t>The Journal of Research Management and Administraiton expresses thanks to the</w:t>
                      </w:r>
                      <w:r>
                        <w:rPr>
                          <w:rFonts w:cs="Nirmala UI Semilight"/>
                          <w:b/>
                        </w:rPr>
                        <w:t xml:space="preserve"> Informing Science Institute</w:t>
                      </w:r>
                      <w:r w:rsidRPr="00ED726A">
                        <w:rPr>
                          <w:rFonts w:cs="Nirmala UI Semilight"/>
                          <w:b/>
                        </w:rPr>
                        <w:t xml:space="preserve"> for allowing us to draw upon </w:t>
                      </w:r>
                      <w:r>
                        <w:rPr>
                          <w:rFonts w:cs="Nirmala UI Semilight"/>
                          <w:b/>
                        </w:rPr>
                        <w:t xml:space="preserve">and modify </w:t>
                      </w:r>
                      <w:r w:rsidRPr="00ED726A">
                        <w:rPr>
                          <w:rFonts w:cs="Nirmala UI Semilight"/>
                          <w:b/>
                        </w:rPr>
                        <w:t>their submission guidance and style</w:t>
                      </w:r>
                      <w:r>
                        <w:rPr>
                          <w:rFonts w:cs="Nirmala UI Semilight"/>
                          <w:b/>
                        </w:rPr>
                        <w:t xml:space="preserve"> template</w:t>
                      </w:r>
                      <w:r w:rsidRPr="00ED726A">
                        <w:rPr>
                          <w:rFonts w:cs="Nirmala UI Semilight"/>
                          <w:b/>
                        </w:rPr>
                        <w:t>. For more information on the institute and the journal publications, visit: http://InformingScience.org .</w:t>
                      </w:r>
                    </w:p>
                  </w:txbxContent>
                </v:textbox>
                <w10:wrap type="square" anchorx="margin"/>
              </v:shape>
            </w:pict>
          </mc:Fallback>
        </mc:AlternateContent>
      </w:r>
    </w:p>
    <w:sectPr w:rsidR="00BA159B" w:rsidSect="00533680">
      <w:headerReference w:type="even" r:id="rId19"/>
      <w:headerReference w:type="default" r:id="rId20"/>
      <w:footerReference w:type="even" r:id="rId21"/>
      <w:footerReference w:type="default" r:id="rId22"/>
      <w:headerReference w:type="first" r:id="rId23"/>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23B60" w14:textId="77777777" w:rsidR="00F9334C" w:rsidRDefault="00F9334C" w:rsidP="00145B34">
      <w:r>
        <w:separator/>
      </w:r>
    </w:p>
  </w:endnote>
  <w:endnote w:type="continuationSeparator" w:id="0">
    <w:p w14:paraId="78B1A4D6" w14:textId="77777777" w:rsidR="00F9334C" w:rsidRDefault="00F9334C" w:rsidP="00145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irmala UI Semilight">
    <w:panose1 w:val="020B0402040204020203"/>
    <w:charset w:val="00"/>
    <w:family w:val="swiss"/>
    <w:pitch w:val="variable"/>
    <w:sig w:usb0="80FF8023" w:usb1="0200004A" w:usb2="000002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83462" w14:textId="03524E96" w:rsidR="00677058" w:rsidRDefault="00677058" w:rsidP="00CB5C47">
    <w:pPr>
      <w:spacing w:after="0"/>
    </w:pPr>
    <w:r>
      <w:rPr>
        <w:rStyle w:val="PageNumber"/>
      </w:rPr>
      <w:fldChar w:fldCharType="begin"/>
    </w:r>
    <w:r>
      <w:rPr>
        <w:rStyle w:val="PageNumber"/>
      </w:rPr>
      <w:instrText xml:space="preserve"> PAGE </w:instrText>
    </w:r>
    <w:r>
      <w:rPr>
        <w:rStyle w:val="PageNumber"/>
      </w:rPr>
      <w:fldChar w:fldCharType="separate"/>
    </w:r>
    <w:r w:rsidR="00A91E17">
      <w:rPr>
        <w:rStyle w:val="PageNumber"/>
      </w:rPr>
      <w:t>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01E86" w14:textId="3BBAE462" w:rsidR="00677058" w:rsidRDefault="00677058" w:rsidP="00CB5C47">
    <w:pPr>
      <w:spacing w:after="0"/>
      <w:jc w:val="right"/>
    </w:pPr>
    <w:r w:rsidRPr="0099015B">
      <w:rPr>
        <w:rStyle w:val="PageNumber"/>
      </w:rPr>
      <w:fldChar w:fldCharType="begin"/>
    </w:r>
    <w:r w:rsidRPr="0099015B">
      <w:rPr>
        <w:rStyle w:val="PageNumber"/>
      </w:rPr>
      <w:instrText xml:space="preserve"> PAGE </w:instrText>
    </w:r>
    <w:r w:rsidRPr="0099015B">
      <w:rPr>
        <w:rStyle w:val="PageNumber"/>
      </w:rPr>
      <w:fldChar w:fldCharType="separate"/>
    </w:r>
    <w:r w:rsidR="00A91E17">
      <w:rPr>
        <w:rStyle w:val="PageNumber"/>
      </w:rPr>
      <w:t>7</w:t>
    </w:r>
    <w:r w:rsidRPr="0099015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066FF" w14:textId="77777777" w:rsidR="00F9334C" w:rsidRDefault="00F9334C" w:rsidP="00145B34">
      <w:r>
        <w:separator/>
      </w:r>
    </w:p>
  </w:footnote>
  <w:footnote w:type="continuationSeparator" w:id="0">
    <w:p w14:paraId="3871D882" w14:textId="77777777" w:rsidR="00F9334C" w:rsidRDefault="00F9334C" w:rsidP="00145B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B1792" w14:textId="77777777" w:rsidR="00677058" w:rsidRDefault="00677058" w:rsidP="0099015B">
    <w:r>
      <w:t>Short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EB153" w14:textId="77777777" w:rsidR="00677058" w:rsidRDefault="00677058" w:rsidP="00CB5C47">
    <w:pPr>
      <w:jc w:val="right"/>
    </w:pPr>
    <w:r>
      <w:t>Author Last Name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7BAAE" w14:textId="77777777" w:rsidR="00932FE6" w:rsidRPr="007468EE" w:rsidRDefault="003C28A5" w:rsidP="00F20757">
    <w:pPr>
      <w:jc w:val="right"/>
      <w:rPr>
        <w:b/>
        <w:sz w:val="28"/>
      </w:rPr>
    </w:pPr>
    <w:r>
      <w:pict w14:anchorId="74EA4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1pt;height:65.9pt;mso-position-horizontal:left;mso-position-horizontal-relative:margin;mso-position-vertical:top;mso-position-vertical-relative:margin">
          <v:imagedata r:id="rId1" o:title="JoRMA_Logo_Large_RGB"/>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1409"/>
    <w:multiLevelType w:val="hybridMultilevel"/>
    <w:tmpl w:val="791E073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 w15:restartNumberingAfterBreak="0">
    <w:nsid w:val="059F4F19"/>
    <w:multiLevelType w:val="multilevel"/>
    <w:tmpl w:val="2F38E5E4"/>
    <w:lvl w:ilvl="0">
      <w:start w:val="1"/>
      <w:numFmt w:val="bullet"/>
      <w:lvlText w:val=""/>
      <w:lvlJc w:val="left"/>
      <w:pPr>
        <w:tabs>
          <w:tab w:val="num" w:pos="720"/>
        </w:tabs>
        <w:ind w:left="720" w:hanging="360"/>
      </w:pPr>
      <w:rPr>
        <w:rFonts w:ascii="Symbol" w:hAnsi="Symbol"/>
        <w:sz w:val="22"/>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0E409E"/>
    <w:multiLevelType w:val="hybridMultilevel"/>
    <w:tmpl w:val="7222E6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15:restartNumberingAfterBreak="0">
    <w:nsid w:val="09E30150"/>
    <w:multiLevelType w:val="hybridMultilevel"/>
    <w:tmpl w:val="25B6FF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B913BD"/>
    <w:multiLevelType w:val="hybridMultilevel"/>
    <w:tmpl w:val="D40C74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11209E"/>
    <w:multiLevelType w:val="hybridMultilevel"/>
    <w:tmpl w:val="3092A956"/>
    <w:lvl w:ilvl="0" w:tplc="E9ECAC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0D6A3F"/>
    <w:multiLevelType w:val="hybridMultilevel"/>
    <w:tmpl w:val="D2D0291C"/>
    <w:lvl w:ilvl="0" w:tplc="66A8A1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 w15:restartNumberingAfterBreak="0">
    <w:nsid w:val="350D73AA"/>
    <w:multiLevelType w:val="multilevel"/>
    <w:tmpl w:val="2F38E5E4"/>
    <w:lvl w:ilvl="0">
      <w:start w:val="1"/>
      <w:numFmt w:val="bullet"/>
      <w:lvlText w:val=""/>
      <w:lvlJc w:val="left"/>
      <w:pPr>
        <w:tabs>
          <w:tab w:val="num" w:pos="720"/>
        </w:tabs>
        <w:ind w:left="720" w:hanging="360"/>
      </w:pPr>
      <w:rPr>
        <w:rFonts w:ascii="Symbol" w:hAnsi="Symbol"/>
        <w:sz w:val="22"/>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121F2D"/>
    <w:multiLevelType w:val="multilevel"/>
    <w:tmpl w:val="94A27480"/>
    <w:lvl w:ilvl="0">
      <w:start w:val="1"/>
      <w:numFmt w:val="lowerLetter"/>
      <w:lvlText w:val="%1."/>
      <w:lvlJc w:val="left"/>
      <w:pPr>
        <w:tabs>
          <w:tab w:val="num" w:pos="1440"/>
        </w:tabs>
        <w:ind w:left="14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5F116F1"/>
    <w:multiLevelType w:val="hybridMultilevel"/>
    <w:tmpl w:val="1D9C312A"/>
    <w:lvl w:ilvl="0" w:tplc="987650A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103A2A"/>
    <w:multiLevelType w:val="hybridMultilevel"/>
    <w:tmpl w:val="2F38E5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1370CE"/>
    <w:multiLevelType w:val="hybridMultilevel"/>
    <w:tmpl w:val="A948C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1B6901"/>
    <w:multiLevelType w:val="hybridMultilevel"/>
    <w:tmpl w:val="5434D0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12925AB"/>
    <w:multiLevelType w:val="hybridMultilevel"/>
    <w:tmpl w:val="978E9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186E1C"/>
    <w:multiLevelType w:val="multilevel"/>
    <w:tmpl w:val="7CF096CA"/>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num w:numId="1" w16cid:durableId="490829224">
    <w:abstractNumId w:val="4"/>
  </w:num>
  <w:num w:numId="2" w16cid:durableId="274362091">
    <w:abstractNumId w:val="10"/>
  </w:num>
  <w:num w:numId="3" w16cid:durableId="555240339">
    <w:abstractNumId w:val="3"/>
  </w:num>
  <w:num w:numId="4" w16cid:durableId="235167417">
    <w:abstractNumId w:val="1"/>
  </w:num>
  <w:num w:numId="5" w16cid:durableId="1648319949">
    <w:abstractNumId w:val="7"/>
  </w:num>
  <w:num w:numId="6" w16cid:durableId="1308432169">
    <w:abstractNumId w:val="0"/>
  </w:num>
  <w:num w:numId="7" w16cid:durableId="438108558">
    <w:abstractNumId w:val="8"/>
  </w:num>
  <w:num w:numId="8" w16cid:durableId="1088311934">
    <w:abstractNumId w:val="12"/>
  </w:num>
  <w:num w:numId="9" w16cid:durableId="1865824455">
    <w:abstractNumId w:val="6"/>
  </w:num>
  <w:num w:numId="10" w16cid:durableId="1529219913">
    <w:abstractNumId w:val="14"/>
  </w:num>
  <w:num w:numId="11" w16cid:durableId="946080765">
    <w:abstractNumId w:val="9"/>
  </w:num>
  <w:num w:numId="12" w16cid:durableId="359671647">
    <w:abstractNumId w:val="13"/>
  </w:num>
  <w:num w:numId="13" w16cid:durableId="932787876">
    <w:abstractNumId w:val="5"/>
  </w:num>
  <w:num w:numId="14" w16cid:durableId="1416048347">
    <w:abstractNumId w:val="2"/>
  </w:num>
  <w:num w:numId="15" w16cid:durableId="7955659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1MzO2MDQyMbEwMjVT0lEKTi0uzszPAykwMq0FAAU5WLMtAAAA"/>
  </w:docVars>
  <w:rsids>
    <w:rsidRoot w:val="005B51D7"/>
    <w:rsid w:val="000063D9"/>
    <w:rsid w:val="0001512D"/>
    <w:rsid w:val="00020788"/>
    <w:rsid w:val="0004359F"/>
    <w:rsid w:val="00051087"/>
    <w:rsid w:val="00060FC6"/>
    <w:rsid w:val="0006507B"/>
    <w:rsid w:val="00066309"/>
    <w:rsid w:val="0007154C"/>
    <w:rsid w:val="00084342"/>
    <w:rsid w:val="0008741F"/>
    <w:rsid w:val="00090913"/>
    <w:rsid w:val="00093D70"/>
    <w:rsid w:val="00094149"/>
    <w:rsid w:val="00097567"/>
    <w:rsid w:val="000A1560"/>
    <w:rsid w:val="000A1CED"/>
    <w:rsid w:val="000B3EA9"/>
    <w:rsid w:val="000C0D6B"/>
    <w:rsid w:val="000C1EAA"/>
    <w:rsid w:val="000D2C49"/>
    <w:rsid w:val="000E6F33"/>
    <w:rsid w:val="000E76E8"/>
    <w:rsid w:val="000F4AFB"/>
    <w:rsid w:val="00103886"/>
    <w:rsid w:val="00103DB2"/>
    <w:rsid w:val="00113B16"/>
    <w:rsid w:val="00127ED2"/>
    <w:rsid w:val="00131150"/>
    <w:rsid w:val="001323DF"/>
    <w:rsid w:val="00133052"/>
    <w:rsid w:val="00141F10"/>
    <w:rsid w:val="00145B34"/>
    <w:rsid w:val="001543C4"/>
    <w:rsid w:val="00155E45"/>
    <w:rsid w:val="00156D79"/>
    <w:rsid w:val="0016026E"/>
    <w:rsid w:val="00161AFF"/>
    <w:rsid w:val="00167955"/>
    <w:rsid w:val="00174598"/>
    <w:rsid w:val="001756B1"/>
    <w:rsid w:val="00176AC4"/>
    <w:rsid w:val="00184E4F"/>
    <w:rsid w:val="00196791"/>
    <w:rsid w:val="001A0D20"/>
    <w:rsid w:val="001B6E76"/>
    <w:rsid w:val="001C2191"/>
    <w:rsid w:val="001C7892"/>
    <w:rsid w:val="001E05A9"/>
    <w:rsid w:val="001E6D2F"/>
    <w:rsid w:val="001F08A0"/>
    <w:rsid w:val="002009F4"/>
    <w:rsid w:val="002019AC"/>
    <w:rsid w:val="00202462"/>
    <w:rsid w:val="002139F4"/>
    <w:rsid w:val="00215351"/>
    <w:rsid w:val="002251E9"/>
    <w:rsid w:val="002272EF"/>
    <w:rsid w:val="00232484"/>
    <w:rsid w:val="00235397"/>
    <w:rsid w:val="00241E69"/>
    <w:rsid w:val="00266178"/>
    <w:rsid w:val="0027309D"/>
    <w:rsid w:val="0027366C"/>
    <w:rsid w:val="002749B9"/>
    <w:rsid w:val="00281303"/>
    <w:rsid w:val="0028231F"/>
    <w:rsid w:val="0028392E"/>
    <w:rsid w:val="0028668E"/>
    <w:rsid w:val="00290597"/>
    <w:rsid w:val="00290B9B"/>
    <w:rsid w:val="00291660"/>
    <w:rsid w:val="002A3749"/>
    <w:rsid w:val="002A4C1A"/>
    <w:rsid w:val="002A540C"/>
    <w:rsid w:val="002B12DF"/>
    <w:rsid w:val="002B7E69"/>
    <w:rsid w:val="002E4E72"/>
    <w:rsid w:val="002E5C49"/>
    <w:rsid w:val="002E7045"/>
    <w:rsid w:val="00303B9B"/>
    <w:rsid w:val="00313D04"/>
    <w:rsid w:val="0031635A"/>
    <w:rsid w:val="0032431D"/>
    <w:rsid w:val="00326AB7"/>
    <w:rsid w:val="0032748C"/>
    <w:rsid w:val="003521B5"/>
    <w:rsid w:val="00355EE8"/>
    <w:rsid w:val="003624A2"/>
    <w:rsid w:val="00363895"/>
    <w:rsid w:val="00364EA2"/>
    <w:rsid w:val="00373C5E"/>
    <w:rsid w:val="003769EC"/>
    <w:rsid w:val="0038224E"/>
    <w:rsid w:val="0039022D"/>
    <w:rsid w:val="00394E58"/>
    <w:rsid w:val="003A1A46"/>
    <w:rsid w:val="003A6FE1"/>
    <w:rsid w:val="003A74A2"/>
    <w:rsid w:val="003B241D"/>
    <w:rsid w:val="003B4703"/>
    <w:rsid w:val="003C28A5"/>
    <w:rsid w:val="003D08A1"/>
    <w:rsid w:val="003E56A5"/>
    <w:rsid w:val="00400473"/>
    <w:rsid w:val="00407B63"/>
    <w:rsid w:val="00412CF9"/>
    <w:rsid w:val="00422352"/>
    <w:rsid w:val="0042429F"/>
    <w:rsid w:val="004258BF"/>
    <w:rsid w:val="00430432"/>
    <w:rsid w:val="00430FA2"/>
    <w:rsid w:val="0044631F"/>
    <w:rsid w:val="00457002"/>
    <w:rsid w:val="004665F1"/>
    <w:rsid w:val="00466EB5"/>
    <w:rsid w:val="00470172"/>
    <w:rsid w:val="00480B7C"/>
    <w:rsid w:val="004901BD"/>
    <w:rsid w:val="0049673F"/>
    <w:rsid w:val="004B6379"/>
    <w:rsid w:val="004C1E3F"/>
    <w:rsid w:val="004C7F6A"/>
    <w:rsid w:val="004D3CB3"/>
    <w:rsid w:val="004D4D1D"/>
    <w:rsid w:val="004E052D"/>
    <w:rsid w:val="004E0F92"/>
    <w:rsid w:val="004E2610"/>
    <w:rsid w:val="004E4AB2"/>
    <w:rsid w:val="00500337"/>
    <w:rsid w:val="0051040C"/>
    <w:rsid w:val="005277C9"/>
    <w:rsid w:val="00533680"/>
    <w:rsid w:val="00533CC1"/>
    <w:rsid w:val="0054732E"/>
    <w:rsid w:val="00556190"/>
    <w:rsid w:val="00571B7E"/>
    <w:rsid w:val="0058033F"/>
    <w:rsid w:val="00582291"/>
    <w:rsid w:val="0059794C"/>
    <w:rsid w:val="005B1606"/>
    <w:rsid w:val="005B3863"/>
    <w:rsid w:val="005B51D7"/>
    <w:rsid w:val="005B52F6"/>
    <w:rsid w:val="005C0303"/>
    <w:rsid w:val="005C7B7B"/>
    <w:rsid w:val="005D1ED2"/>
    <w:rsid w:val="005D2BEB"/>
    <w:rsid w:val="005D7A28"/>
    <w:rsid w:val="005E464C"/>
    <w:rsid w:val="005F4BB0"/>
    <w:rsid w:val="005F4D7A"/>
    <w:rsid w:val="006226B9"/>
    <w:rsid w:val="00622EAF"/>
    <w:rsid w:val="00633131"/>
    <w:rsid w:val="00647BDB"/>
    <w:rsid w:val="0065563B"/>
    <w:rsid w:val="00663E0C"/>
    <w:rsid w:val="00667613"/>
    <w:rsid w:val="00677058"/>
    <w:rsid w:val="00687009"/>
    <w:rsid w:val="00691052"/>
    <w:rsid w:val="006915DD"/>
    <w:rsid w:val="006937F7"/>
    <w:rsid w:val="006A065B"/>
    <w:rsid w:val="006A2420"/>
    <w:rsid w:val="006A4D4C"/>
    <w:rsid w:val="006B1847"/>
    <w:rsid w:val="006B5E87"/>
    <w:rsid w:val="006B638B"/>
    <w:rsid w:val="006B64A9"/>
    <w:rsid w:val="006C24B3"/>
    <w:rsid w:val="006C2E98"/>
    <w:rsid w:val="006C339A"/>
    <w:rsid w:val="006C4950"/>
    <w:rsid w:val="006E5B3D"/>
    <w:rsid w:val="006E7B07"/>
    <w:rsid w:val="006F3EB3"/>
    <w:rsid w:val="007038E3"/>
    <w:rsid w:val="007074A7"/>
    <w:rsid w:val="00710C9C"/>
    <w:rsid w:val="00720FB1"/>
    <w:rsid w:val="007415BB"/>
    <w:rsid w:val="007468EE"/>
    <w:rsid w:val="007614E9"/>
    <w:rsid w:val="007665B8"/>
    <w:rsid w:val="00770854"/>
    <w:rsid w:val="00783C6F"/>
    <w:rsid w:val="00785974"/>
    <w:rsid w:val="0079696D"/>
    <w:rsid w:val="00797F4A"/>
    <w:rsid w:val="007B1787"/>
    <w:rsid w:val="007B3F75"/>
    <w:rsid w:val="007C7978"/>
    <w:rsid w:val="007D2D0C"/>
    <w:rsid w:val="007D4646"/>
    <w:rsid w:val="007E1AE1"/>
    <w:rsid w:val="007E70B1"/>
    <w:rsid w:val="00807F51"/>
    <w:rsid w:val="008217CC"/>
    <w:rsid w:val="00823165"/>
    <w:rsid w:val="0082717A"/>
    <w:rsid w:val="0083644B"/>
    <w:rsid w:val="00842576"/>
    <w:rsid w:val="00843345"/>
    <w:rsid w:val="00845013"/>
    <w:rsid w:val="008577EB"/>
    <w:rsid w:val="00860B17"/>
    <w:rsid w:val="0086138E"/>
    <w:rsid w:val="008708D4"/>
    <w:rsid w:val="00871039"/>
    <w:rsid w:val="0088042E"/>
    <w:rsid w:val="00880918"/>
    <w:rsid w:val="00882269"/>
    <w:rsid w:val="00883F5B"/>
    <w:rsid w:val="00890FCC"/>
    <w:rsid w:val="00890FD8"/>
    <w:rsid w:val="0089248D"/>
    <w:rsid w:val="008971CD"/>
    <w:rsid w:val="008A1E1C"/>
    <w:rsid w:val="008A3914"/>
    <w:rsid w:val="008A4AD1"/>
    <w:rsid w:val="008B101A"/>
    <w:rsid w:val="008C02B5"/>
    <w:rsid w:val="008C24AE"/>
    <w:rsid w:val="008D5EE6"/>
    <w:rsid w:val="008E27D4"/>
    <w:rsid w:val="008E2C12"/>
    <w:rsid w:val="008F6DD4"/>
    <w:rsid w:val="009013C5"/>
    <w:rsid w:val="00910A5A"/>
    <w:rsid w:val="0091163D"/>
    <w:rsid w:val="00917C63"/>
    <w:rsid w:val="00922977"/>
    <w:rsid w:val="00923F95"/>
    <w:rsid w:val="00932FE6"/>
    <w:rsid w:val="00940676"/>
    <w:rsid w:val="009437DD"/>
    <w:rsid w:val="00944785"/>
    <w:rsid w:val="00950D83"/>
    <w:rsid w:val="009529CA"/>
    <w:rsid w:val="00953905"/>
    <w:rsid w:val="00955123"/>
    <w:rsid w:val="0096196A"/>
    <w:rsid w:val="009677F1"/>
    <w:rsid w:val="00972F2B"/>
    <w:rsid w:val="00973520"/>
    <w:rsid w:val="00977D1C"/>
    <w:rsid w:val="00981F5B"/>
    <w:rsid w:val="0099015B"/>
    <w:rsid w:val="009A3C1A"/>
    <w:rsid w:val="009B05B3"/>
    <w:rsid w:val="009B5E71"/>
    <w:rsid w:val="009B6ED5"/>
    <w:rsid w:val="009D0501"/>
    <w:rsid w:val="009D480E"/>
    <w:rsid w:val="009D7D9A"/>
    <w:rsid w:val="009E22FD"/>
    <w:rsid w:val="009F2C9C"/>
    <w:rsid w:val="009F3F0B"/>
    <w:rsid w:val="009F65B1"/>
    <w:rsid w:val="00A02337"/>
    <w:rsid w:val="00A0675E"/>
    <w:rsid w:val="00A12D5F"/>
    <w:rsid w:val="00A178B7"/>
    <w:rsid w:val="00A20CE4"/>
    <w:rsid w:val="00A3141F"/>
    <w:rsid w:val="00A47F3C"/>
    <w:rsid w:val="00A54ED5"/>
    <w:rsid w:val="00A55829"/>
    <w:rsid w:val="00A62B3B"/>
    <w:rsid w:val="00A64C2E"/>
    <w:rsid w:val="00A91E17"/>
    <w:rsid w:val="00A927A8"/>
    <w:rsid w:val="00A93CD2"/>
    <w:rsid w:val="00A96B24"/>
    <w:rsid w:val="00AA0CF3"/>
    <w:rsid w:val="00AC151C"/>
    <w:rsid w:val="00AD1AA5"/>
    <w:rsid w:val="00AD502F"/>
    <w:rsid w:val="00AD6C58"/>
    <w:rsid w:val="00AE5B55"/>
    <w:rsid w:val="00AF5E95"/>
    <w:rsid w:val="00B02B58"/>
    <w:rsid w:val="00B12287"/>
    <w:rsid w:val="00B16CCE"/>
    <w:rsid w:val="00B16ECD"/>
    <w:rsid w:val="00B215C4"/>
    <w:rsid w:val="00B312C3"/>
    <w:rsid w:val="00B31A44"/>
    <w:rsid w:val="00B33902"/>
    <w:rsid w:val="00B43E1A"/>
    <w:rsid w:val="00B60D54"/>
    <w:rsid w:val="00B774E0"/>
    <w:rsid w:val="00B80E04"/>
    <w:rsid w:val="00B923A0"/>
    <w:rsid w:val="00B96325"/>
    <w:rsid w:val="00BA159B"/>
    <w:rsid w:val="00BC14B1"/>
    <w:rsid w:val="00BD2227"/>
    <w:rsid w:val="00BD2ADD"/>
    <w:rsid w:val="00BD603B"/>
    <w:rsid w:val="00BF1CED"/>
    <w:rsid w:val="00BF696C"/>
    <w:rsid w:val="00C03B2C"/>
    <w:rsid w:val="00C05611"/>
    <w:rsid w:val="00C14CB1"/>
    <w:rsid w:val="00C17F68"/>
    <w:rsid w:val="00C2240E"/>
    <w:rsid w:val="00C3009F"/>
    <w:rsid w:val="00C33D4C"/>
    <w:rsid w:val="00C410CD"/>
    <w:rsid w:val="00C515D2"/>
    <w:rsid w:val="00C527A5"/>
    <w:rsid w:val="00C716D7"/>
    <w:rsid w:val="00C71D42"/>
    <w:rsid w:val="00C72101"/>
    <w:rsid w:val="00C81823"/>
    <w:rsid w:val="00C83892"/>
    <w:rsid w:val="00C86FAC"/>
    <w:rsid w:val="00C91577"/>
    <w:rsid w:val="00CA4F07"/>
    <w:rsid w:val="00CB5C47"/>
    <w:rsid w:val="00CC0F6D"/>
    <w:rsid w:val="00CC1A42"/>
    <w:rsid w:val="00CC20DB"/>
    <w:rsid w:val="00CC6B70"/>
    <w:rsid w:val="00CD1B97"/>
    <w:rsid w:val="00CD7873"/>
    <w:rsid w:val="00CD7BC4"/>
    <w:rsid w:val="00CE15FA"/>
    <w:rsid w:val="00CE1E46"/>
    <w:rsid w:val="00CF0001"/>
    <w:rsid w:val="00CF1A75"/>
    <w:rsid w:val="00CF63D1"/>
    <w:rsid w:val="00D060E1"/>
    <w:rsid w:val="00D141E8"/>
    <w:rsid w:val="00D142B7"/>
    <w:rsid w:val="00D1570F"/>
    <w:rsid w:val="00D16F78"/>
    <w:rsid w:val="00D22792"/>
    <w:rsid w:val="00D23C45"/>
    <w:rsid w:val="00D2552C"/>
    <w:rsid w:val="00D44FA4"/>
    <w:rsid w:val="00D476BE"/>
    <w:rsid w:val="00D62846"/>
    <w:rsid w:val="00D663F0"/>
    <w:rsid w:val="00D74723"/>
    <w:rsid w:val="00D77F9B"/>
    <w:rsid w:val="00D905EC"/>
    <w:rsid w:val="00D916C9"/>
    <w:rsid w:val="00D96090"/>
    <w:rsid w:val="00DA3203"/>
    <w:rsid w:val="00DA3CBC"/>
    <w:rsid w:val="00DA4564"/>
    <w:rsid w:val="00DA5528"/>
    <w:rsid w:val="00DA742D"/>
    <w:rsid w:val="00DB135F"/>
    <w:rsid w:val="00DB3FF2"/>
    <w:rsid w:val="00DB4DC1"/>
    <w:rsid w:val="00DB5081"/>
    <w:rsid w:val="00DC5439"/>
    <w:rsid w:val="00DE28BD"/>
    <w:rsid w:val="00DE7282"/>
    <w:rsid w:val="00DF77C7"/>
    <w:rsid w:val="00E002E3"/>
    <w:rsid w:val="00E03817"/>
    <w:rsid w:val="00E10CD5"/>
    <w:rsid w:val="00E177E7"/>
    <w:rsid w:val="00E21133"/>
    <w:rsid w:val="00E25CAB"/>
    <w:rsid w:val="00E32C66"/>
    <w:rsid w:val="00E4446D"/>
    <w:rsid w:val="00E45933"/>
    <w:rsid w:val="00E522FB"/>
    <w:rsid w:val="00E57FFA"/>
    <w:rsid w:val="00E602FA"/>
    <w:rsid w:val="00E6352E"/>
    <w:rsid w:val="00E64D4B"/>
    <w:rsid w:val="00E67CCD"/>
    <w:rsid w:val="00E828A8"/>
    <w:rsid w:val="00E833CD"/>
    <w:rsid w:val="00E86D7D"/>
    <w:rsid w:val="00EA463F"/>
    <w:rsid w:val="00EA7E7A"/>
    <w:rsid w:val="00EC4D55"/>
    <w:rsid w:val="00EC50CE"/>
    <w:rsid w:val="00ED1338"/>
    <w:rsid w:val="00ED726A"/>
    <w:rsid w:val="00F01CFA"/>
    <w:rsid w:val="00F058A6"/>
    <w:rsid w:val="00F06093"/>
    <w:rsid w:val="00F1282A"/>
    <w:rsid w:val="00F20757"/>
    <w:rsid w:val="00F21B82"/>
    <w:rsid w:val="00F32E14"/>
    <w:rsid w:val="00F5313A"/>
    <w:rsid w:val="00F5328B"/>
    <w:rsid w:val="00F6093D"/>
    <w:rsid w:val="00F6393C"/>
    <w:rsid w:val="00F70370"/>
    <w:rsid w:val="00F849A1"/>
    <w:rsid w:val="00F8695D"/>
    <w:rsid w:val="00F902AD"/>
    <w:rsid w:val="00F9334C"/>
    <w:rsid w:val="00F96D13"/>
    <w:rsid w:val="00FA6E83"/>
    <w:rsid w:val="00FB35E2"/>
    <w:rsid w:val="00FB3E73"/>
    <w:rsid w:val="00FC507F"/>
    <w:rsid w:val="00FD5E96"/>
    <w:rsid w:val="00FD7A05"/>
    <w:rsid w:val="00FE4024"/>
    <w:rsid w:val="00FF57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355F3E07"/>
  <w15:docId w15:val="{A8446535-3EBB-4453-B555-41CA13A55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irmala UI Semilight" w:eastAsia="Times New Roman" w:hAnsi="Nirmala UI Semilight"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CCD"/>
    <w:pPr>
      <w:spacing w:after="120"/>
    </w:pPr>
    <w:rPr>
      <w:noProof/>
      <w:sz w:val="24"/>
      <w:lang w:val="en-GB"/>
    </w:rPr>
  </w:style>
  <w:style w:type="paragraph" w:styleId="Heading1">
    <w:name w:val="heading 1"/>
    <w:basedOn w:val="Normal"/>
    <w:next w:val="Normal"/>
    <w:link w:val="Heading1Char"/>
    <w:qFormat/>
    <w:rsid w:val="00281303"/>
    <w:pPr>
      <w:keepNext/>
      <w:keepLines/>
      <w:pBdr>
        <w:bottom w:val="single" w:sz="4" w:space="1" w:color="auto"/>
      </w:pBdr>
      <w:tabs>
        <w:tab w:val="left" w:pos="2880"/>
      </w:tabs>
      <w:suppressAutoHyphens/>
      <w:spacing w:before="60"/>
      <w:contextualSpacing/>
      <w:outlineLvl w:val="0"/>
    </w:pPr>
    <w:rPr>
      <w:rFonts w:cs="Arial"/>
      <w:b/>
      <w:bCs/>
      <w:smallCaps/>
      <w:kern w:val="32"/>
      <w:sz w:val="32"/>
      <w:szCs w:val="36"/>
    </w:rPr>
  </w:style>
  <w:style w:type="paragraph" w:styleId="Heading2">
    <w:name w:val="heading 2"/>
    <w:basedOn w:val="Normal"/>
    <w:next w:val="Normal"/>
    <w:link w:val="Heading2Char"/>
    <w:qFormat/>
    <w:rsid w:val="009677F1"/>
    <w:pPr>
      <w:keepNext/>
      <w:keepLines/>
      <w:suppressAutoHyphens/>
      <w:spacing w:before="240" w:after="60"/>
      <w:outlineLvl w:val="1"/>
    </w:pPr>
    <w:rPr>
      <w:rFonts w:cs="Arial"/>
      <w:b/>
      <w:bCs/>
      <w:iCs/>
      <w:smallCaps/>
      <w:sz w:val="28"/>
      <w:szCs w:val="28"/>
    </w:rPr>
  </w:style>
  <w:style w:type="paragraph" w:styleId="Heading3">
    <w:name w:val="heading 3"/>
    <w:basedOn w:val="Normal"/>
    <w:next w:val="Normal"/>
    <w:qFormat/>
    <w:rsid w:val="00281303"/>
    <w:pPr>
      <w:keepNext/>
      <w:keepLines/>
      <w:suppressAutoHyphens/>
      <w:spacing w:before="240" w:after="60"/>
      <w:outlineLvl w:val="2"/>
    </w:pPr>
    <w:rPr>
      <w:rFonts w:cs="Arial"/>
      <w:b/>
      <w:bCs/>
      <w:szCs w:val="26"/>
    </w:rPr>
  </w:style>
  <w:style w:type="paragraph" w:styleId="Heading4">
    <w:name w:val="heading 4"/>
    <w:basedOn w:val="Normal"/>
    <w:next w:val="Normal"/>
    <w:qFormat/>
    <w:rsid w:val="00281303"/>
    <w:pPr>
      <w:keepNext/>
      <w:jc w:val="center"/>
      <w:outlineLvl w:val="3"/>
    </w:pPr>
    <w:rPr>
      <w:b/>
      <w:snapToGrid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Header">
    <w:name w:val="header"/>
    <w:basedOn w:val="Normal"/>
    <w:rsid w:val="00582291"/>
    <w:pPr>
      <w:tabs>
        <w:tab w:val="right" w:pos="8640"/>
      </w:tabs>
    </w:pPr>
    <w:rPr>
      <w:rFonts w:ascii="Arial" w:hAnsi="Arial"/>
      <w:sz w:val="20"/>
    </w:rPr>
  </w:style>
  <w:style w:type="paragraph" w:styleId="Footer">
    <w:name w:val="footer"/>
    <w:basedOn w:val="Normal"/>
    <w:link w:val="FooterChar"/>
    <w:rsid w:val="00582291"/>
    <w:pPr>
      <w:tabs>
        <w:tab w:val="right" w:pos="8640"/>
      </w:tabs>
      <w:spacing w:after="0"/>
    </w:pPr>
    <w:rPr>
      <w:rFonts w:ascii="Arial" w:hAnsi="Arial"/>
      <w:sz w:val="20"/>
    </w:rPr>
  </w:style>
  <w:style w:type="character" w:styleId="PageNumber">
    <w:name w:val="page number"/>
    <w:basedOn w:val="DefaultParagraphFont"/>
    <w:rsid w:val="00D476BE"/>
  </w:style>
  <w:style w:type="paragraph" w:customStyle="1" w:styleId="References">
    <w:name w:val="References"/>
    <w:basedOn w:val="Normal"/>
    <w:link w:val="ReferencesChar"/>
    <w:qFormat/>
    <w:rsid w:val="00466EB5"/>
    <w:pPr>
      <w:ind w:left="360" w:hanging="360"/>
    </w:pPr>
    <w:rPr>
      <w:sz w:val="22"/>
    </w:rPr>
  </w:style>
  <w:style w:type="paragraph" w:styleId="BalloonText">
    <w:name w:val="Balloon Text"/>
    <w:basedOn w:val="Normal"/>
    <w:semiHidden/>
    <w:rsid w:val="002009F4"/>
    <w:rPr>
      <w:rFonts w:ascii="Tahoma" w:hAnsi="Tahoma" w:cs="Tahoma"/>
      <w:sz w:val="16"/>
      <w:szCs w:val="16"/>
    </w:rPr>
  </w:style>
  <w:style w:type="character" w:styleId="Strong">
    <w:name w:val="Strong"/>
    <w:basedOn w:val="DefaultParagraphFont"/>
    <w:qFormat/>
    <w:rsid w:val="00281303"/>
    <w:rPr>
      <w:b/>
      <w:bCs/>
    </w:rPr>
  </w:style>
  <w:style w:type="table" w:styleId="TableGrid">
    <w:name w:val="Table Grid"/>
    <w:basedOn w:val="TableNormal"/>
    <w:uiPriority w:val="59"/>
    <w:rsid w:val="00B31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rsid w:val="00B312C3"/>
    <w:rPr>
      <w:rFonts w:ascii="Arial" w:hAnsi="Arial"/>
      <w:szCs w:val="24"/>
    </w:rPr>
  </w:style>
  <w:style w:type="character" w:customStyle="1" w:styleId="Heading1Char">
    <w:name w:val="Heading 1 Char"/>
    <w:basedOn w:val="DefaultParagraphFont"/>
    <w:link w:val="Heading1"/>
    <w:rsid w:val="00281303"/>
    <w:rPr>
      <w:rFonts w:ascii="Garamond" w:hAnsi="Garamond" w:cs="Arial"/>
      <w:b/>
      <w:bCs/>
      <w:smallCaps/>
      <w:kern w:val="32"/>
      <w:sz w:val="32"/>
      <w:szCs w:val="36"/>
      <w14:ligatures w14:val="all"/>
      <w14:stylisticSets>
        <w14:styleSet w14:id="5"/>
      </w14:stylisticSets>
      <w14:cntxtAlts/>
    </w:rPr>
  </w:style>
  <w:style w:type="character" w:styleId="PlaceholderText">
    <w:name w:val="Placeholder Text"/>
    <w:basedOn w:val="DefaultParagraphFont"/>
    <w:uiPriority w:val="99"/>
    <w:semiHidden/>
    <w:rsid w:val="00196791"/>
    <w:rPr>
      <w:color w:val="808080"/>
    </w:rPr>
  </w:style>
  <w:style w:type="paragraph" w:styleId="Title">
    <w:name w:val="Title"/>
    <w:basedOn w:val="Normal"/>
    <w:next w:val="Normal"/>
    <w:link w:val="TitleChar"/>
    <w:uiPriority w:val="10"/>
    <w:rsid w:val="0028668E"/>
    <w:pPr>
      <w:pBdr>
        <w:bottom w:val="single" w:sz="8" w:space="4" w:color="5B9BD5" w:themeColor="accent1"/>
      </w:pBdr>
      <w:contextualSpacing/>
    </w:pPr>
    <w:rPr>
      <w:rFonts w:eastAsiaTheme="majorEastAsia" w:cstheme="majorBidi"/>
      <w:b/>
      <w:color w:val="323E4F" w:themeColor="text2" w:themeShade="BF"/>
      <w:spacing w:val="5"/>
      <w:kern w:val="28"/>
      <w:sz w:val="32"/>
      <w:szCs w:val="32"/>
    </w:rPr>
  </w:style>
  <w:style w:type="character" w:customStyle="1" w:styleId="TitleChar">
    <w:name w:val="Title Char"/>
    <w:basedOn w:val="DefaultParagraphFont"/>
    <w:link w:val="Title"/>
    <w:uiPriority w:val="10"/>
    <w:rsid w:val="0028668E"/>
    <w:rPr>
      <w:rFonts w:ascii="Garamond" w:eastAsiaTheme="majorEastAsia" w:hAnsi="Garamond" w:cstheme="majorBidi"/>
      <w:b/>
      <w:color w:val="323E4F" w:themeColor="text2" w:themeShade="BF"/>
      <w:spacing w:val="5"/>
      <w:kern w:val="28"/>
      <w:sz w:val="32"/>
      <w:szCs w:val="32"/>
      <w14:ligatures w14:val="all"/>
      <w14:stylisticSets>
        <w14:styleSet w14:id="5"/>
      </w14:stylisticSets>
      <w14:cntxtAlts/>
    </w:rPr>
  </w:style>
  <w:style w:type="paragraph" w:styleId="ListParagraph">
    <w:name w:val="List Paragraph"/>
    <w:basedOn w:val="Normal"/>
    <w:uiPriority w:val="34"/>
    <w:qFormat/>
    <w:rsid w:val="00281303"/>
    <w:pPr>
      <w:ind w:left="720"/>
      <w:contextualSpacing/>
    </w:pPr>
  </w:style>
  <w:style w:type="paragraph" w:customStyle="1" w:styleId="PaperInfo">
    <w:name w:val="Paper_Info"/>
    <w:basedOn w:val="Normal"/>
    <w:link w:val="PaperInfoChar"/>
    <w:qFormat/>
    <w:rsid w:val="00281303"/>
    <w:pPr>
      <w:tabs>
        <w:tab w:val="left" w:pos="2880"/>
      </w:tabs>
    </w:pPr>
  </w:style>
  <w:style w:type="character" w:customStyle="1" w:styleId="PaperInfoChar">
    <w:name w:val="Paper_Info Char"/>
    <w:basedOn w:val="DefaultParagraphFont"/>
    <w:link w:val="PaperInfo"/>
    <w:rsid w:val="00281303"/>
    <w:rPr>
      <w:rFonts w:ascii="Garamond" w:hAnsi="Garamond"/>
      <w:kern w:val="20"/>
      <w:sz w:val="22"/>
      <w:szCs w:val="24"/>
      <w14:ligatures w14:val="all"/>
      <w14:stylisticSets>
        <w14:styleSet w14:id="5"/>
      </w14:stylisticSets>
      <w14:cntxtAlts/>
    </w:rPr>
  </w:style>
  <w:style w:type="paragraph" w:customStyle="1" w:styleId="Abstract">
    <w:name w:val="Abstract"/>
    <w:basedOn w:val="Heading1"/>
    <w:link w:val="AbstractChar"/>
    <w:qFormat/>
    <w:rsid w:val="00281303"/>
    <w:pPr>
      <w:spacing w:after="0"/>
    </w:pPr>
    <w:rPr>
      <w:color w:val="595959" w:themeColor="text1" w:themeTint="A6"/>
      <w:sz w:val="36"/>
    </w:rPr>
  </w:style>
  <w:style w:type="paragraph" w:styleId="FootnoteText">
    <w:name w:val="footnote text"/>
    <w:basedOn w:val="Normal"/>
    <w:link w:val="FootnoteTextChar"/>
    <w:uiPriority w:val="99"/>
    <w:semiHidden/>
    <w:unhideWhenUsed/>
    <w:rsid w:val="0038224E"/>
    <w:pPr>
      <w:spacing w:after="0"/>
    </w:pPr>
    <w:rPr>
      <w:sz w:val="20"/>
    </w:rPr>
  </w:style>
  <w:style w:type="character" w:customStyle="1" w:styleId="AbstractChar">
    <w:name w:val="Abstract Char"/>
    <w:basedOn w:val="Heading1Char"/>
    <w:link w:val="Abstract"/>
    <w:rsid w:val="00281303"/>
    <w:rPr>
      <w:rFonts w:ascii="Garamond" w:hAnsi="Garamond" w:cs="Arial"/>
      <w:b/>
      <w:bCs/>
      <w:smallCaps/>
      <w:color w:val="595959" w:themeColor="text1" w:themeTint="A6"/>
      <w:kern w:val="32"/>
      <w:sz w:val="36"/>
      <w:szCs w:val="36"/>
      <w14:ligatures w14:val="all"/>
      <w14:stylisticSets>
        <w14:styleSet w14:id="5"/>
      </w14:stylisticSets>
      <w14:cntxtAlts/>
    </w:rPr>
  </w:style>
  <w:style w:type="character" w:customStyle="1" w:styleId="FootnoteTextChar">
    <w:name w:val="Footnote Text Char"/>
    <w:basedOn w:val="DefaultParagraphFont"/>
    <w:link w:val="FootnoteText"/>
    <w:uiPriority w:val="99"/>
    <w:semiHidden/>
    <w:rsid w:val="0038224E"/>
    <w:rPr>
      <w:rFonts w:ascii="Garamond" w:hAnsi="Garamond"/>
      <w:kern w:val="20"/>
      <w14:ligatures w14:val="all"/>
      <w14:stylisticSets>
        <w14:styleSet w14:id="5"/>
      </w14:stylisticSets>
      <w14:cntxtAlts/>
    </w:rPr>
  </w:style>
  <w:style w:type="character" w:styleId="FootnoteReference">
    <w:name w:val="footnote reference"/>
    <w:basedOn w:val="DefaultParagraphFont"/>
    <w:uiPriority w:val="99"/>
    <w:semiHidden/>
    <w:unhideWhenUsed/>
    <w:rsid w:val="0038224E"/>
    <w:rPr>
      <w:vertAlign w:val="superscript"/>
    </w:rPr>
  </w:style>
  <w:style w:type="character" w:customStyle="1" w:styleId="Heading2Char">
    <w:name w:val="Heading 2 Char"/>
    <w:basedOn w:val="DefaultParagraphFont"/>
    <w:link w:val="Heading2"/>
    <w:rsid w:val="009677F1"/>
    <w:rPr>
      <w:rFonts w:cs="Arial"/>
      <w:b/>
      <w:bCs/>
      <w:iCs/>
      <w:smallCaps/>
      <w:noProof/>
      <w:sz w:val="28"/>
      <w:szCs w:val="28"/>
      <w:lang w:val="en-GB"/>
    </w:rPr>
  </w:style>
  <w:style w:type="character" w:customStyle="1" w:styleId="ReferencesChar">
    <w:name w:val="References Char"/>
    <w:link w:val="References"/>
    <w:locked/>
    <w:rsid w:val="00466EB5"/>
    <w:rPr>
      <w:noProof/>
      <w:sz w:val="22"/>
      <w:lang w:val="en-GB"/>
    </w:rPr>
  </w:style>
  <w:style w:type="paragraph" w:customStyle="1" w:styleId="RefJournal">
    <w:name w:val="Ref Journal"/>
    <w:basedOn w:val="References"/>
    <w:link w:val="RefJournalChar"/>
    <w:rsid w:val="0099015B"/>
  </w:style>
  <w:style w:type="character" w:customStyle="1" w:styleId="RefJournalChar">
    <w:name w:val="Ref Journal Char"/>
    <w:basedOn w:val="ReferencesChar"/>
    <w:link w:val="RefJournal"/>
    <w:rsid w:val="0099015B"/>
    <w:rPr>
      <w:rFonts w:ascii="Garamond" w:hAnsi="Garamond"/>
      <w:noProof/>
      <w:kern w:val="20"/>
      <w:sz w:val="22"/>
      <w:szCs w:val="24"/>
      <w:lang w:val="en-GB"/>
      <w14:ligatures w14:val="all"/>
      <w14:stylisticSets>
        <w14:styleSet w14:id="5"/>
      </w14:stylisticSets>
      <w14:cntxtAlts/>
    </w:rPr>
  </w:style>
  <w:style w:type="paragraph" w:customStyle="1" w:styleId="PaperTitle">
    <w:name w:val="Paper Title"/>
    <w:basedOn w:val="Heading1"/>
    <w:link w:val="PaperTitleChar"/>
    <w:autoRedefine/>
    <w:qFormat/>
    <w:rsid w:val="000C0D6B"/>
    <w:pPr>
      <w:jc w:val="center"/>
    </w:pPr>
    <w:rPr>
      <w:sz w:val="40"/>
    </w:rPr>
  </w:style>
  <w:style w:type="character" w:customStyle="1" w:styleId="PaperTitleChar">
    <w:name w:val="Paper Title Char"/>
    <w:basedOn w:val="Heading1Char"/>
    <w:link w:val="PaperTitle"/>
    <w:rsid w:val="000C0D6B"/>
    <w:rPr>
      <w:rFonts w:ascii="Garamond" w:hAnsi="Garamond" w:cs="Arial"/>
      <w:b/>
      <w:bCs/>
      <w:smallCaps/>
      <w:noProof/>
      <w:kern w:val="32"/>
      <w:sz w:val="40"/>
      <w:szCs w:val="36"/>
      <w:lang w:val="en-GB"/>
      <w14:ligatures w14:val="all"/>
      <w14:stylisticSets>
        <w14:styleSet w14:id="5"/>
      </w14:stylisticSets>
      <w14:cntxtAlts/>
    </w:rPr>
  </w:style>
  <w:style w:type="character" w:customStyle="1" w:styleId="UnresolvedMention1">
    <w:name w:val="Unresolved Mention1"/>
    <w:basedOn w:val="DefaultParagraphFont"/>
    <w:uiPriority w:val="99"/>
    <w:semiHidden/>
    <w:unhideWhenUsed/>
    <w:rsid w:val="006A4D4C"/>
    <w:rPr>
      <w:color w:val="808080"/>
      <w:shd w:val="clear" w:color="auto" w:fill="E6E6E6"/>
    </w:rPr>
  </w:style>
  <w:style w:type="paragraph" w:customStyle="1" w:styleId="JoRMA">
    <w:name w:val="JoRMA"/>
    <w:basedOn w:val="BodyTextFirstIndent2"/>
    <w:link w:val="JoRMAChar"/>
    <w:autoRedefine/>
    <w:qFormat/>
    <w:rsid w:val="00622EAF"/>
    <w:rPr>
      <w:rFonts w:cs="Nirmala UI Semilight"/>
    </w:rPr>
  </w:style>
  <w:style w:type="character" w:customStyle="1" w:styleId="JoRMAChar">
    <w:name w:val="JoRMA Char"/>
    <w:basedOn w:val="BodyTextFirstIndent2Char"/>
    <w:link w:val="JoRMA"/>
    <w:rsid w:val="00622EAF"/>
    <w:rPr>
      <w:rFonts w:ascii="Nirmala UI Semilight" w:hAnsi="Nirmala UI Semilight" w:cs="Nirmala UI Semilight"/>
    </w:rPr>
  </w:style>
  <w:style w:type="paragraph" w:styleId="BodyTextFirstIndent2">
    <w:name w:val="Body Text First Indent 2"/>
    <w:link w:val="BodyTextFirstIndent2Char"/>
    <w:uiPriority w:val="99"/>
    <w:semiHidden/>
    <w:unhideWhenUsed/>
    <w:rsid w:val="00622EAF"/>
    <w:pPr>
      <w:ind w:left="360" w:firstLine="360"/>
    </w:pPr>
  </w:style>
  <w:style w:type="character" w:customStyle="1" w:styleId="BodyTextFirstIndent2Char">
    <w:name w:val="Body Text First Indent 2 Char"/>
    <w:basedOn w:val="DefaultParagraphFont"/>
    <w:link w:val="BodyTextFirstIndent2"/>
    <w:uiPriority w:val="99"/>
    <w:semiHidden/>
    <w:rsid w:val="00622EAF"/>
  </w:style>
  <w:style w:type="character" w:styleId="CommentReference">
    <w:name w:val="annotation reference"/>
    <w:basedOn w:val="DefaultParagraphFont"/>
    <w:uiPriority w:val="99"/>
    <w:semiHidden/>
    <w:unhideWhenUsed/>
    <w:rsid w:val="004258BF"/>
    <w:rPr>
      <w:sz w:val="16"/>
      <w:szCs w:val="16"/>
    </w:rPr>
  </w:style>
  <w:style w:type="paragraph" w:styleId="CommentText">
    <w:name w:val="annotation text"/>
    <w:basedOn w:val="Normal"/>
    <w:link w:val="CommentTextChar"/>
    <w:uiPriority w:val="99"/>
    <w:semiHidden/>
    <w:unhideWhenUsed/>
    <w:rsid w:val="004258BF"/>
    <w:rPr>
      <w:sz w:val="20"/>
    </w:rPr>
  </w:style>
  <w:style w:type="character" w:customStyle="1" w:styleId="CommentTextChar">
    <w:name w:val="Comment Text Char"/>
    <w:basedOn w:val="DefaultParagraphFont"/>
    <w:link w:val="CommentText"/>
    <w:uiPriority w:val="99"/>
    <w:semiHidden/>
    <w:rsid w:val="004258BF"/>
    <w:rPr>
      <w:noProof/>
      <w:lang w:val="en-GB"/>
    </w:rPr>
  </w:style>
  <w:style w:type="paragraph" w:styleId="CommentSubject">
    <w:name w:val="annotation subject"/>
    <w:basedOn w:val="CommentText"/>
    <w:next w:val="CommentText"/>
    <w:link w:val="CommentSubjectChar"/>
    <w:uiPriority w:val="99"/>
    <w:semiHidden/>
    <w:unhideWhenUsed/>
    <w:rsid w:val="004258BF"/>
    <w:rPr>
      <w:b/>
      <w:bCs/>
    </w:rPr>
  </w:style>
  <w:style w:type="character" w:customStyle="1" w:styleId="CommentSubjectChar">
    <w:name w:val="Comment Subject Char"/>
    <w:basedOn w:val="CommentTextChar"/>
    <w:link w:val="CommentSubject"/>
    <w:uiPriority w:val="99"/>
    <w:semiHidden/>
    <w:rsid w:val="004258BF"/>
    <w:rPr>
      <w:b/>
      <w:bCs/>
      <w:noProof/>
      <w:lang w:val="en-GB"/>
    </w:rPr>
  </w:style>
  <w:style w:type="paragraph" w:styleId="Revision">
    <w:name w:val="Revision"/>
    <w:hidden/>
    <w:uiPriority w:val="99"/>
    <w:semiHidden/>
    <w:rsid w:val="009D480E"/>
    <w:rPr>
      <w:noProof/>
      <w:sz w:val="24"/>
      <w:lang w:val="en-GB"/>
    </w:rPr>
  </w:style>
  <w:style w:type="paragraph" w:customStyle="1" w:styleId="Captiontablefigure">
    <w:name w:val="Caption table/figure"/>
    <w:basedOn w:val="Normal"/>
    <w:link w:val="CaptiontablefigureChar"/>
    <w:qFormat/>
    <w:rsid w:val="00E177E7"/>
    <w:pPr>
      <w:jc w:val="center"/>
    </w:pPr>
    <w:rPr>
      <w:rFonts w:cs="Nirmala UI Semilight"/>
      <w:b/>
    </w:rPr>
  </w:style>
  <w:style w:type="character" w:customStyle="1" w:styleId="CaptiontablefigureChar">
    <w:name w:val="Caption table/figure Char"/>
    <w:basedOn w:val="DefaultParagraphFont"/>
    <w:link w:val="Captiontablefigure"/>
    <w:rsid w:val="00E177E7"/>
    <w:rPr>
      <w:rFonts w:cs="Nirmala UI Semilight"/>
      <w:b/>
      <w:noProof/>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2368047">
      <w:bodyDiv w:val="1"/>
      <w:marLeft w:val="0"/>
      <w:marRight w:val="0"/>
      <w:marTop w:val="0"/>
      <w:marBottom w:val="0"/>
      <w:divBdr>
        <w:top w:val="none" w:sz="0" w:space="0" w:color="auto"/>
        <w:left w:val="none" w:sz="0" w:space="0" w:color="auto"/>
        <w:bottom w:val="none" w:sz="0" w:space="0" w:color="auto"/>
        <w:right w:val="none" w:sz="0" w:space="0" w:color="auto"/>
      </w:divBdr>
    </w:div>
    <w:div w:id="640042592">
      <w:bodyDiv w:val="1"/>
      <w:marLeft w:val="0"/>
      <w:marRight w:val="0"/>
      <w:marTop w:val="0"/>
      <w:marBottom w:val="0"/>
      <w:divBdr>
        <w:top w:val="none" w:sz="0" w:space="0" w:color="auto"/>
        <w:left w:val="none" w:sz="0" w:space="0" w:color="auto"/>
        <w:bottom w:val="none" w:sz="0" w:space="0" w:color="auto"/>
        <w:right w:val="none" w:sz="0" w:space="0" w:color="auto"/>
      </w:divBdr>
    </w:div>
    <w:div w:id="905215515">
      <w:bodyDiv w:val="1"/>
      <w:marLeft w:val="0"/>
      <w:marRight w:val="0"/>
      <w:marTop w:val="0"/>
      <w:marBottom w:val="0"/>
      <w:divBdr>
        <w:top w:val="none" w:sz="0" w:space="0" w:color="auto"/>
        <w:left w:val="none" w:sz="0" w:space="0" w:color="auto"/>
        <w:bottom w:val="none" w:sz="0" w:space="0" w:color="auto"/>
        <w:right w:val="none" w:sz="0" w:space="0" w:color="auto"/>
      </w:divBdr>
    </w:div>
    <w:div w:id="92826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redit.niso.org/"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guides.lib.monash.edu/citing-referencing/mla8" TargetMode="External"/><Relationship Id="rId17" Type="http://schemas.openxmlformats.org/officeDocument/2006/relationships/hyperlink" Target="https://search.crossref.org/referenc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uides.lib.monash.edu/citing-referencing/mla8"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dit.niso.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nc/4.0/" TargetMode="External"/><Relationship Id="rId23" Type="http://schemas.openxmlformats.org/officeDocument/2006/relationships/header" Target="header3.xml"/><Relationship Id="rId10" Type="http://schemas.openxmlformats.org/officeDocument/2006/relationships/hyperlink" Target="http://grammar.ccc.commnet.edu/gramma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rammarbook.com" TargetMode="External"/><Relationship Id="rId14" Type="http://schemas.openxmlformats.org/officeDocument/2006/relationships/image" Target="media/image2.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0033942\AppData\Local\Packages\Microsoft.MicrosoftEdge_8wekyb3d8bbwe\TempState\Downloads\JournalForma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21124-0DA9-4609-B5F3-922D9CA73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JournalFormat (1)</Template>
  <TotalTime>0</TotalTime>
  <Pages>8</Pages>
  <Words>2539</Words>
  <Characters>12946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Put Title Here Using Heading 1 Style</vt:lpstr>
    </vt:vector>
  </TitlesOfParts>
  <Company>Informing Science Institute</Company>
  <LinksUpToDate>false</LinksUpToDate>
  <CharactersWithSpaces>15455</CharactersWithSpaces>
  <SharedDoc>false</SharedDoc>
  <HLinks>
    <vt:vector size="60" baseType="variant">
      <vt:variant>
        <vt:i4>1900629</vt:i4>
      </vt:variant>
      <vt:variant>
        <vt:i4>24</vt:i4>
      </vt:variant>
      <vt:variant>
        <vt:i4>0</vt:i4>
      </vt:variant>
      <vt:variant>
        <vt:i4>5</vt:i4>
      </vt:variant>
      <vt:variant>
        <vt:lpwstr>http://www.jite.org/documents/Vol2/v2p349-356-43.pdf</vt:lpwstr>
      </vt:variant>
      <vt:variant>
        <vt:lpwstr/>
      </vt:variant>
      <vt:variant>
        <vt:i4>7864434</vt:i4>
      </vt:variant>
      <vt:variant>
        <vt:i4>21</vt:i4>
      </vt:variant>
      <vt:variant>
        <vt:i4>0</vt:i4>
      </vt:variant>
      <vt:variant>
        <vt:i4>5</vt:i4>
      </vt:variant>
      <vt:variant>
        <vt:lpwstr>http://www.acm.org/education/is2002.pdf</vt:lpwstr>
      </vt:variant>
      <vt:variant>
        <vt:lpwstr/>
      </vt:variant>
      <vt:variant>
        <vt:i4>4980855</vt:i4>
      </vt:variant>
      <vt:variant>
        <vt:i4>18</vt:i4>
      </vt:variant>
      <vt:variant>
        <vt:i4>0</vt:i4>
      </vt:variant>
      <vt:variant>
        <vt:i4>5</vt:i4>
      </vt:variant>
      <vt:variant>
        <vt:lpwstr>http://webster.commnet.edu/apa/apa_index.htm</vt:lpwstr>
      </vt:variant>
      <vt:variant>
        <vt:lpwstr/>
      </vt:variant>
      <vt:variant>
        <vt:i4>1572869</vt:i4>
      </vt:variant>
      <vt:variant>
        <vt:i4>15</vt:i4>
      </vt:variant>
      <vt:variant>
        <vt:i4>0</vt:i4>
      </vt:variant>
      <vt:variant>
        <vt:i4>5</vt:i4>
      </vt:variant>
      <vt:variant>
        <vt:lpwstr>http://www.jite.org/documents/JITEFormatInstructions.doc</vt:lpwstr>
      </vt:variant>
      <vt:variant>
        <vt:lpwstr/>
      </vt:variant>
      <vt:variant>
        <vt:i4>7602274</vt:i4>
      </vt:variant>
      <vt:variant>
        <vt:i4>12</vt:i4>
      </vt:variant>
      <vt:variant>
        <vt:i4>0</vt:i4>
      </vt:variant>
      <vt:variant>
        <vt:i4>5</vt:i4>
      </vt:variant>
      <vt:variant>
        <vt:lpwstr>http://informingscience.org/APA.pdf</vt:lpwstr>
      </vt:variant>
      <vt:variant>
        <vt:lpwstr/>
      </vt:variant>
      <vt:variant>
        <vt:i4>3080296</vt:i4>
      </vt:variant>
      <vt:variant>
        <vt:i4>9</vt:i4>
      </vt:variant>
      <vt:variant>
        <vt:i4>0</vt:i4>
      </vt:variant>
      <vt:variant>
        <vt:i4>5</vt:i4>
      </vt:variant>
      <vt:variant>
        <vt:lpwstr>http://grammar.ccc.commnet.edu/grammar</vt:lpwstr>
      </vt:variant>
      <vt:variant>
        <vt:lpwstr/>
      </vt:variant>
      <vt:variant>
        <vt:i4>4784249</vt:i4>
      </vt:variant>
      <vt:variant>
        <vt:i4>6</vt:i4>
      </vt:variant>
      <vt:variant>
        <vt:i4>0</vt:i4>
      </vt:variant>
      <vt:variant>
        <vt:i4>5</vt:i4>
      </vt:variant>
      <vt:variant>
        <vt:lpwstr>mailto:Publisher@InformingScience.org</vt:lpwstr>
      </vt:variant>
      <vt:variant>
        <vt:lpwstr/>
      </vt:variant>
      <vt:variant>
        <vt:i4>4259899</vt:i4>
      </vt:variant>
      <vt:variant>
        <vt:i4>3</vt:i4>
      </vt:variant>
      <vt:variant>
        <vt:i4>0</vt:i4>
      </vt:variant>
      <vt:variant>
        <vt:i4>5</vt:i4>
      </vt:variant>
      <vt:variant>
        <vt:lpwstr>mailto:Author2Email@address.edu</vt:lpwstr>
      </vt:variant>
      <vt:variant>
        <vt:lpwstr/>
      </vt:variant>
      <vt:variant>
        <vt:i4>4325435</vt:i4>
      </vt:variant>
      <vt:variant>
        <vt:i4>0</vt:i4>
      </vt:variant>
      <vt:variant>
        <vt:i4>0</vt:i4>
      </vt:variant>
      <vt:variant>
        <vt:i4>5</vt:i4>
      </vt:variant>
      <vt:variant>
        <vt:lpwstr>mailto:Author1Email@address.edu</vt:lpwstr>
      </vt:variant>
      <vt:variant>
        <vt:lpwstr/>
      </vt:variant>
      <vt:variant>
        <vt:i4>4784249</vt:i4>
      </vt:variant>
      <vt:variant>
        <vt:i4>0</vt:i4>
      </vt:variant>
      <vt:variant>
        <vt:i4>0</vt:i4>
      </vt:variant>
      <vt:variant>
        <vt:i4>5</vt:i4>
      </vt:variant>
      <vt:variant>
        <vt:lpwstr>mailto:Publisher@InformingScience.org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 Title Here Using Heading 1 Style</dc:title>
  <dc:creator>JoRMA</dc:creator>
  <cp:lastModifiedBy>Ian Carter</cp:lastModifiedBy>
  <cp:revision>9</cp:revision>
  <cp:lastPrinted>2008-07-03T23:19:00Z</cp:lastPrinted>
  <dcterms:created xsi:type="dcterms:W3CDTF">2025-05-20T19:00:00Z</dcterms:created>
  <dcterms:modified xsi:type="dcterms:W3CDTF">2025-05-21T07:50:00Z</dcterms:modified>
</cp:coreProperties>
</file>